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text" w:tblpXSpec="right" w:tblpY="1"/>
        <w:tblOverlap w:val="never"/>
        <w:tblW w:w="14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393"/>
        <w:gridCol w:w="7393"/>
      </w:tblGrid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МБДОУ «Детский сад № 3 » с. Усть-Цильма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Усть-Цильма, ул. Новый квартал, д. 32   (схема 1)</w: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tabs>
                <w:tab w:val="center" w:pos="3588"/>
              </w:tabs>
              <w:spacing w:after="0" w:line="240" w:lineRule="atLeast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867874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ab/>
            </w:r>
            <w:r>
              <w:rPr>
                <w:noProof/>
                <w:lang w:eastAsia="ru-RU"/>
              </w:rPr>
              <w:pict>
                <v:oval id="_x0000_s1026" style="position:absolute;margin-left:151.55pt;margin-top:17.4pt;width:47.25pt;height:44.25pt;z-index:251567616;mso-position-horizontal-relative:text;mso-position-vertical-relative:text" filled="f"/>
              </w:pict>
            </w:r>
            <w:r>
              <w:rPr>
                <w:noProof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7" type="#_x0000_t32" style="position:absolute;margin-left:235.6pt;margin-top:75.45pt;width:6.95pt;height:26.25pt;flip:x y;z-index:25157273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028" style="position:absolute;margin-left:209.55pt;margin-top:57.45pt;width:47.25pt;height:44.25pt;z-index:251569664;mso-position-horizontal-relative:text;mso-position-vertical-relative:text" filled="f"/>
              </w:pict>
            </w:r>
            <w:r>
              <w:rPr>
                <w:noProof/>
                <w:lang w:eastAsia="ru-RU"/>
              </w:rPr>
              <w:pict>
                <v:shape id="_x0000_s1029" type="#_x0000_t32" style="position:absolute;margin-left:155.35pt;margin-top:37.2pt;width:23.45pt;height:6pt;flip:y;z-index:25157068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30" type="#_x0000_t32" style="position:absolute;margin-left:166.85pt;margin-top:80.5pt;width:21.5pt;height:6pt;flip:y;z-index:25157171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031" style="position:absolute;margin-left:166.85pt;margin-top:61.95pt;width:47.25pt;height:44.25pt;z-index:251568640;mso-position-horizontal-relative:text;mso-position-vertical-relative:text" filled="f"/>
              </w:pict>
            </w:r>
            <w:r>
              <w:rPr>
                <w:noProof/>
                <w:lang w:eastAsia="ru-RU"/>
              </w:rPr>
              <w:pict>
                <v:shape id="_x0000_s1032" type="#_x0000_t32" style="position:absolute;margin-left:209.55pt;margin-top:-1.05pt;width:4.55pt;height:20.25pt;z-index:25156659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033" style="position:absolute;margin-left:188.35pt;margin-top:-1.05pt;width:47.25pt;height:44.25pt;z-index:251562496;mso-position-horizontal-relative:text;mso-position-vertical-relative:text" filled="f"/>
              </w:pict>
            </w:r>
            <w:r>
              <w:rPr>
                <w:noProof/>
                <w:lang w:eastAsia="ru-RU"/>
              </w:rPr>
              <w:pict>
                <v:rect id="_x0000_s1034" style="position:absolute;margin-left:182.7pt;margin-top:23.5pt;width:52.9pt;height:57pt;rotation:-883177fd;z-index:251565568;mso-position-horizontal-relative:text;mso-position-vertical-relative:text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0" o:spid="_x0000_i1025" type="#_x0000_t75" style="width:202.5pt;height:147pt;visibility:visible">
                  <v:imagedata r:id="rId7" o:title="" croptop="22771f" cropbottom="25643f" cropleft="32993f" cropright="13855f"/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035" type="#_x0000_t32" style="position:absolute;margin-left:7.55pt;margin-top:4.6pt;width:23.45pt;height:0;z-index:251764224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50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50 метров</w:t>
              </w:r>
            </w:smartTag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7393" w:type="dxa"/>
          </w:tcPr>
          <w:p w:rsidR="00B3039A" w:rsidRPr="00867874" w:rsidRDefault="00B3039A" w:rsidP="00867874">
            <w:pPr>
              <w:tabs>
                <w:tab w:val="left" w:pos="408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Наименование объекта: МБДОУ «Детский сад № 5» </w:t>
            </w:r>
          </w:p>
          <w:p w:rsidR="00B3039A" w:rsidRPr="00867874" w:rsidRDefault="00B3039A" w:rsidP="00867874">
            <w:pPr>
              <w:tabs>
                <w:tab w:val="left" w:pos="408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с. Усть-Цильма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Усть-Цильма, ул. Набережная, д. 151   (схема 2)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36" type="#_x0000_t32" style="position:absolute;left:0;text-align:left;margin-left:126.15pt;margin-top:56.25pt;width:34.75pt;height:7.7pt;flip:y;z-index:25157376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037" style="position:absolute;left:0;text-align:left;margin-left:126.15pt;margin-top:20.45pt;width:69pt;height:66pt;z-index:251563520" filled="f"/>
              </w:pict>
            </w:r>
            <w:r>
              <w:rPr>
                <w:noProof/>
                <w:lang w:eastAsia="ru-RU"/>
              </w:rPr>
              <w:pict>
                <v:rect id="_x0000_s1038" style="position:absolute;left:0;text-align:left;margin-left:160.9pt;margin-top:25.7pt;width:51pt;height:43.3pt;rotation:-810767fd;z-index:251574784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Рисунок 13" o:spid="_x0000_i1026" type="#_x0000_t75" style="width:202.5pt;height:138pt;visibility:visible">
                  <v:imagedata r:id="rId8" o:title="" croptop="23531f" cropbottom="25809f" cropleft="37984f" cropright="8653f"/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039" type="#_x0000_t32" style="position:absolute;margin-left:7.55pt;margin-top:4.6pt;width:23.45pt;height:0;z-index:251765248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50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50 метров</w:t>
              </w:r>
            </w:smartTag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tabs>
                <w:tab w:val="left" w:pos="225"/>
              </w:tabs>
              <w:spacing w:after="0" w:line="240" w:lineRule="atLeast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867874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ab/>
            </w: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Наименование объекта: МБДОУ «Детский сад № 5» 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с. Усть-Цильма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040" type="#_x0000_t32" style="position:absolute;left:0;text-align:left;margin-left:188.35pt;margin-top:84.45pt;width:14.25pt;height:3.95pt;flip:y;z-index:25157683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041" style="position:absolute;left:0;text-align:left;margin-left:188.35pt;margin-top:67.95pt;width:30.05pt;height:30pt;z-index:251564544" filled="f"/>
              </w:pict>
            </w:r>
            <w:r>
              <w:rPr>
                <w:noProof/>
                <w:lang w:eastAsia="ru-RU"/>
              </w:rPr>
              <w:pict>
                <v:rect id="_x0000_s1042" style="position:absolute;left:0;text-align:left;margin-left:202.6pt;margin-top:65.7pt;width:25.7pt;height:32.25pt;rotation:-919653fd;z-index:251575808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Усть-Цильма, ул. Комсомольская, д. 33   (схема 3)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Рисунок 16" o:spid="_x0000_i1027" type="#_x0000_t75" style="width:202.5pt;height:138.75pt;visibility:visible">
                  <v:imagedata r:id="rId9" o:title="" croptop="18470f" cropbottom="30110f" cropleft="31508f" cropright="14595f"/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043" type="#_x0000_t32" style="position:absolute;margin-left:7.55pt;margin-top:4.6pt;width:23.45pt;height:0;z-index:251577856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50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50 метров</w:t>
              </w:r>
            </w:smartTag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044" style="position:absolute;left:0;text-align:left;margin-left:153.65pt;margin-top:61.6pt;width:37.75pt;height:36pt;z-index:251768320;mso-position-horizontal-relative:text;mso-position-vertical-relative:text" filled="f"/>
              </w:pict>
            </w:r>
            <w:r>
              <w:rPr>
                <w:noProof/>
                <w:lang w:eastAsia="ru-RU"/>
              </w:rPr>
              <w:pict>
                <v:oval id="_x0000_s1045" style="position:absolute;left:0;text-align:left;margin-left:182.15pt;margin-top:17.35pt;width:37.75pt;height:36pt;z-index:251767296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МБДОУ «Детский сад № 9» д. Чукчино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46" type="#_x0000_t32" style="position:absolute;left:0;text-align:left;margin-left:201.25pt;margin-top:3.55pt;width:10.65pt;height:20.55pt;flip:x;z-index:25177139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047" style="position:absolute;left:0;text-align:left;margin-left:144.4pt;margin-top:11.8pt;width:37.75pt;height:36pt;z-index:251451904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д. Чукчино, ул. Братьев Дуркиных, д. 51    (схема 4)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48" type="#_x0000_t32" style="position:absolute;left:0;text-align:left;margin-left:164.65pt;margin-top:47.5pt;width:11pt;height:20.45pt;flip:y;z-index:25177036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49" type="#_x0000_t32" style="position:absolute;left:0;text-align:left;margin-left:148.55pt;margin-top:5.95pt;width:16.1pt;height:7.5pt;z-index:25176934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50" style="position:absolute;left:0;text-align:left;margin-left:160.9pt;margin-top:5.95pt;width:44.75pt;height:43.85pt;rotation:1844239fd;z-index:251766272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Рисунок 1" o:spid="_x0000_i1028" type="#_x0000_t75" style="width:210pt;height:146.25pt;visibility:visible">
                  <v:imagedata r:id="rId10" o:title="" croptop="21338f" cropbottom="23113f" cropleft="40888f" cropright="2925f"/>
                </v:shape>
              </w:pict>
            </w:r>
          </w:p>
          <w:p w:rsidR="00B3039A" w:rsidRDefault="00B3039A" w:rsidP="00867874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051" type="#_x0000_t32" style="position:absolute;margin-left:7.55pt;margin-top:4.6pt;width:23.45pt;height:0;z-index:251578880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50 метров"/>
              </w:smartTagPr>
              <w:smartTag w:uri="urn:schemas-microsoft-com:office:smarttags" w:element="metricconverter">
                <w:smartTagPr>
                  <w:attr w:name="ProductID" w:val="50 метров"/>
                </w:smartTagPr>
                <w:r w:rsidRPr="00867874">
                  <w:rPr>
                    <w:rFonts w:ascii="Times New Roman" w:hAnsi="Times New Roman"/>
                    <w:sz w:val="24"/>
                    <w:szCs w:val="24"/>
                  </w:rPr>
                  <w:t>50 метров</w:t>
                </w:r>
              </w:smartTag>
            </w:smartTag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052" style="position:absolute;left:0;text-align:left;margin-left:172.8pt;margin-top:66.75pt;width:29.25pt;height:28.45pt;z-index:251758080;mso-position-horizontal-relative:text;mso-position-vertical-relative:text" filled="f"/>
              </w:pict>
            </w:r>
            <w:r>
              <w:rPr>
                <w:noProof/>
                <w:lang w:eastAsia="ru-RU"/>
              </w:rPr>
              <w:pict>
                <v:oval id="_x0000_s1053" style="position:absolute;left:0;text-align:left;margin-left:202.05pt;margin-top:66.75pt;width:29.25pt;height:28.45pt;z-index:251757056;mso-position-horizontal-relative:text;mso-position-vertical-relative:text" filled="f"/>
              </w:pict>
            </w:r>
            <w:r>
              <w:rPr>
                <w:noProof/>
                <w:lang w:eastAsia="ru-RU"/>
              </w:rPr>
              <w:pict>
                <v:oval id="_x0000_s1054" style="position:absolute;left:0;text-align:left;margin-left:131.55pt;margin-top:336.65pt;width:48.75pt;height:45.8pt;z-index:251646464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Наименование объекта: МБДОУ «Детский сад № 10» 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с. Коровий Ручей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Коровий Ручей, ул. Школьная, д. 4   (схема 5)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55" type="#_x0000_t32" style="position:absolute;left:0;text-align:left;margin-left:211.05pt;margin-top:36.45pt;width:20.25pt;height:0;flip:x;z-index:25176115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56" type="#_x0000_t32" style="position:absolute;left:0;text-align:left;margin-left:172.8pt;margin-top:41.8pt;width:14.25pt;height:0;z-index:25176012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57" type="#_x0000_t32" style="position:absolute;left:0;text-align:left;margin-left:202.05pt;margin-top:61.3pt;width:0;height:16.45pt;flip:y;z-index:25175910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058" style="position:absolute;left:0;text-align:left;margin-left:187.05pt;margin-top:49.3pt;width:29.25pt;height:28.45pt;z-index:251452928" filled="f"/>
              </w:pict>
            </w:r>
            <w:r>
              <w:rPr>
                <w:noProof/>
                <w:lang w:eastAsia="ru-RU"/>
              </w:rPr>
              <w:pict>
                <v:rect id="_x0000_s1059" style="position:absolute;left:0;text-align:left;margin-left:187.05pt;margin-top:31.3pt;width:24pt;height:30pt;rotation:-228086fd;z-index:251755008" filled="f"/>
              </w:pict>
            </w:r>
            <w:r w:rsidRPr="000E476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Рисунок 7" o:spid="_x0000_i1029" type="#_x0000_t75" style="width:143.25pt;height:146.25pt;visibility:visible">
                  <v:imagedata r:id="rId11" o:title="" croptop="22519f" cropbottom="25980f" cropleft="31918f" cropright="17289f"/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60" type="#_x0000_t32" style="position:absolute;margin-left:7.55pt;margin-top:4.7pt;width:23.45pt;height:0;z-index:251756032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50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50 метров</w: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Наименование объекта: МБДОУ «Детский сад № 14» 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с. Замежная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43" o:spid="_x0000_s1061" type="#_x0000_t75" style="position:absolute;left:0;text-align:left;margin-left:75.4pt;margin-top:45.7pt;width:216.75pt;height:151.5pt;z-index:251640320;visibility:visible;mso-position-vertical-relative:page">
                  <v:imagedata r:id="rId12" o:title="" croptop="36790f" cropbottom="11888f" cropleft="25124f" cropright="27473f"/>
                  <w10:wrap type="square" anchory="page"/>
                </v:shape>
              </w:pict>
            </w:r>
            <w:r>
              <w:rPr>
                <w:noProof/>
                <w:lang w:eastAsia="ru-RU"/>
              </w:rPr>
              <w:pict>
                <v:oval id="_x0000_s1062" style="position:absolute;left:0;text-align:left;margin-left:126.3pt;margin-top:91.55pt;width:39.75pt;height:39.75pt;z-index:251811328" filled="f"/>
              </w:pict>
            </w:r>
            <w:r>
              <w:rPr>
                <w:noProof/>
                <w:lang w:eastAsia="ru-RU"/>
              </w:rPr>
              <w:pict>
                <v:oval id="_x0000_s1063" style="position:absolute;left:0;text-align:left;margin-left:162.5pt;margin-top:80.45pt;width:48.75pt;height:45.8pt;z-index:251642368" filled="f"/>
              </w:pict>
            </w:r>
            <w:r>
              <w:rPr>
                <w:noProof/>
                <w:lang w:eastAsia="ru-RU"/>
              </w:rPr>
              <w:pict>
                <v:shape id="_x0000_s1064" type="#_x0000_t32" style="position:absolute;left:0;text-align:left;margin-left:187.15pt;margin-top:91.55pt;width:19.5pt;height:14.35pt;flip:x;z-index:251643392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Замежная, ул. Школьная, д. 8  (схема 6)</w: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065" type="#_x0000_t32" style="position:absolute;margin-left:128.45pt;margin-top:-68.9pt;width:15.2pt;height:14.95pt;flip:y;z-index:25181337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66" type="#_x0000_t32" style="position:absolute;margin-left:.4pt;margin-top:4.6pt;width:21pt;height:0;z-index:251641344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  </w:t>
            </w:r>
            <w:smartTag w:uri="urn:schemas-microsoft-com:office:smarttags" w:element="metricconverter">
              <w:smartTagPr>
                <w:attr w:name="ProductID" w:val="50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50 метров</w:t>
              </w:r>
            </w:smartTag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Наименование объекта: МБДОУ «Детский сад № 14» 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Загривочная, ул. Центральная, д. 17  (схема 7)</w: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44" o:spid="_x0000_s1067" type="#_x0000_t75" style="position:absolute;margin-left:76.8pt;margin-top:44.35pt;width:193.5pt;height:157.5pt;z-index:251644416;visibility:visible;mso-position-vertical-relative:page">
                  <v:imagedata r:id="rId13" o:title="" croptop="11214f" cropbottom="19854f" cropleft="20119f" cropright="24834f"/>
                  <w10:wrap type="square" anchory="page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68" type="#_x0000_t32" style="position:absolute;margin-left:155.45pt;margin-top:-71.85pt;width:10.6pt;height:24pt;flip:x y;z-index:25164748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69" type="#_x0000_t32" style="position:absolute;margin-left:7.55pt;margin-top:4.6pt;width:23.45pt;height:0;z-index:251645440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50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50 метров</w: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Наименование объекта: МБДОУ «Детский сад № 16» 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д. Степановская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д. Степановская, ул. Центральная, д. 5 (схема 8)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oval id="_x0000_s1070" style="position:absolute;margin-left:185.85pt;margin-top:-94pt;width:48.75pt;height:45.8pt;z-index:251651584" filled="f"/>
              </w:pict>
            </w:r>
            <w:r>
              <w:rPr>
                <w:noProof/>
                <w:lang w:eastAsia="ru-RU"/>
              </w:rPr>
              <w:pict>
                <v:shape id="_x0000_s1071" type="#_x0000_t32" style="position:absolute;margin-left:207.85pt;margin-top:-93.65pt;width:4.6pt;height:27.5pt;flip:x;z-index:25165260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Рисунок 45" o:spid="_x0000_s1072" type="#_x0000_t75" style="position:absolute;margin-left:95.65pt;margin-top:47.3pt;width:206.25pt;height:142.75pt;z-index:251648512;visibility:visible;mso-position-vertical-relative:page">
                  <v:imagedata r:id="rId14" o:title="" croptop="19477f" cropbottom="24340f" cropleft="35192f" cropright="14873f"/>
                  <w10:wrap type="square" anchory="page"/>
                </v:shape>
              </w:pict>
            </w:r>
            <w:r>
              <w:rPr>
                <w:noProof/>
                <w:lang w:eastAsia="ru-RU"/>
              </w:rPr>
              <w:pict>
                <v:shape id="_x0000_s1073" type="#_x0000_t32" style="position:absolute;margin-left:155.45pt;margin-top:-71.85pt;width:10.6pt;height:24pt;flip:x y;z-index:25165056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74" type="#_x0000_t32" style="position:absolute;margin-left:7.55pt;margin-top:4.6pt;width:23.45pt;height:0;z-index:251649536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50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50 метров</w:t>
              </w:r>
            </w:smartTag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Наименование объекта: МБДОУ «Детский сад № 20» 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с. Трусово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Трусово, кв. Набережный, д. 59  (схема 9)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75" type="#_x0000_t32" style="position:absolute;left:0;text-align:left;margin-left:187.8pt;margin-top:45.3pt;width:23.45pt;height:5.95pt;flip:y;z-index:25171609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076" style="position:absolute;left:0;text-align:left;margin-left:187.8pt;margin-top:30.55pt;width:39.75pt;height:36.75pt;z-index:251456000" filled="f"/>
              </w:pict>
            </w:r>
            <w:r>
              <w:rPr>
                <w:noProof/>
                <w:lang w:eastAsia="ru-RU"/>
              </w:rPr>
              <w:pict>
                <v:rect id="_x0000_s1077" style="position:absolute;left:0;text-align:left;margin-left:208.8pt;margin-top:30.55pt;width:43.5pt;height:25.5pt;rotation:-934116fd;z-index:251717120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30" type="#_x0000_t75" style="width:202.5pt;height:154.5pt;visibility:visible">
                  <v:imagedata r:id="rId15" o:title="" croptop="26820f" cropbottom="21171f" cropleft="28744f" cropright="17626f"/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78" type="#_x0000_t32" style="position:absolute;margin-left:-1.2pt;margin-top:4.7pt;width:23.45pt;height:0;z-index:251718144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        </w:t>
            </w:r>
            <w:smartTag w:uri="urn:schemas-microsoft-com:office:smarttags" w:element="metricconverter">
              <w:smartTagPr>
                <w:attr w:name="ProductID" w:val="50 метров"/>
              </w:smartTagPr>
              <w:r w:rsidRPr="00867874">
                <w:rPr>
                  <w:rFonts w:ascii="Times New Roman" w:hAnsi="Times New Roman"/>
                  <w:noProof/>
                  <w:lang w:eastAsia="ru-RU"/>
                </w:rPr>
                <w:t>50 метров</w: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Наименование объекта: МБДОУ «Детский сад № 29» 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с. Окунев Нос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Окунев Нос, ул. Центральная, д. 90 (схема 10)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oval id="_x0000_s1079" style="position:absolute;left:0;text-align:left;margin-left:147.4pt;margin-top:107.15pt;width:39.75pt;height:39.75pt;z-index:251454976" filled="f"/>
              </w:pict>
            </w:r>
            <w:r>
              <w:rPr>
                <w:noProof/>
                <w:lang w:eastAsia="ru-RU"/>
              </w:rPr>
              <w:pict>
                <v:shape id="_x0000_s1080" type="#_x0000_t32" style="position:absolute;left:0;text-align:left;margin-left:168.6pt;margin-top:127pt;width:0;height:19.9pt;flip:y;z-index:25181542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81" type="#_x0000_t32" style="position:absolute;left:0;text-align:left;margin-left:109.3pt;margin-top:101.5pt;width:23.45pt;height:0;z-index:25181440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082" style="position:absolute;left:0;text-align:left;margin-left:111.4pt;margin-top:82pt;width:40.5pt;height:38.25pt;z-index:251812352" filled="f"/>
              </w:pict>
            </w:r>
            <w:r>
              <w:rPr>
                <w:noProof/>
                <w:lang w:eastAsia="ru-RU"/>
              </w:rPr>
              <w:pict>
                <v:rect id="_x0000_s1083" style="position:absolute;left:0;text-align:left;margin-left:132.75pt;margin-top:67pt;width:50.65pt;height:60pt;z-index:251809280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31" type="#_x0000_t75" style="width:211.5pt;height:130.5pt;visibility:visible">
                  <v:imagedata r:id="rId16" o:title="" croptop="29099f" cropbottom="21760f" cropleft="30024f" cropright="16067f"/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84" type="#_x0000_t32" style="position:absolute;margin-left:-1.2pt;margin-top:6.25pt;width:23.45pt;height:0;z-index:251810304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noProof/>
                <w:lang w:eastAsia="ru-RU"/>
              </w:rPr>
              <w:t xml:space="preserve">           </w:t>
            </w:r>
            <w:smartTag w:uri="urn:schemas-microsoft-com:office:smarttags" w:element="metricconverter">
              <w:smartTagPr>
                <w:attr w:name="ProductID" w:val="50 метров"/>
              </w:smartTagPr>
              <w:r w:rsidRPr="00867874">
                <w:rPr>
                  <w:rFonts w:ascii="Times New Roman" w:hAnsi="Times New Roman"/>
                  <w:noProof/>
                  <w:lang w:eastAsia="ru-RU"/>
                </w:rPr>
                <w:t>50 метров</w:t>
              </w:r>
            </w:smartTag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noProof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085" style="position:absolute;left:0;text-align:left;margin-left:159.3pt;margin-top:94.7pt;width:36pt;height:33.7pt;z-index:251614720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Наименование объекта: МБДОУ «Детский сад № 31» 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пст. Новый Бор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пст. Новый Бор, ул. Центральная, д. 14 (схема 11)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86" type="#_x0000_t32" style="position:absolute;left:0;text-align:left;margin-left:164.6pt;margin-top:40.25pt;width:11.95pt;height:19.45pt;flip:x;z-index:25161779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87" type="#_x0000_t32" style="position:absolute;left:0;text-align:left;margin-left:176.55pt;margin-top:40.25pt;width:0;height:19.45pt;z-index:25161676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088" style="position:absolute;left:0;text-align:left;margin-left:121.6pt;margin-top:48.5pt;width:36pt;height:33.7pt;z-index:251453952" filled="f"/>
              </w:pict>
            </w:r>
            <w:r>
              <w:rPr>
                <w:noProof/>
                <w:lang w:eastAsia="ru-RU"/>
              </w:rPr>
              <w:pict>
                <v:shape id="_x0000_s1089" type="#_x0000_t32" style="position:absolute;left:0;text-align:left;margin-left:121.6pt;margin-top:64.95pt;width:23.45pt;height:0;z-index:25161574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90" style="position:absolute;left:0;text-align:left;margin-left:145.05pt;margin-top:59.7pt;width:42.75pt;height:27.8pt;rotation:-242727fd;z-index:251612672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Рисунок 19" o:spid="_x0000_i1032" type="#_x0000_t75" style="width:164.25pt;height:130.5pt;visibility:visible">
                  <v:imagedata r:id="rId17" o:title="" croptop="33233f" cropbottom="17289f" cropleft="39332f" cropright="9462f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91" type="#_x0000_t32" style="position:absolute;margin-left:7.55pt;margin-top:4.6pt;width:23.45pt;height:0;z-index:251613696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50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50 метров</w: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Наименование объекта: МБОУ «Усть-Цилемская средняя общеобразовательная школа им. М.А. Бабикова» 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Усть-Цильма, ул. им. В.Ф. Батманова, 84 (схема 12)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rect id="_x0000_s1092" style="position:absolute;left:0;text-align:left;margin-left:199.4pt;margin-top:41.7pt;width:52.8pt;height:50pt;rotation:-1155517fd;z-index:251580928" filled="f"/>
              </w:pict>
            </w:r>
            <w:r>
              <w:rPr>
                <w:noProof/>
                <w:lang w:eastAsia="ru-RU"/>
              </w:rPr>
              <w:pict>
                <v:shape id="_x0000_s1093" type="#_x0000_t32" style="position:absolute;left:0;text-align:left;margin-left:215.65pt;margin-top:96.4pt;width:3.75pt;height:25.15pt;flip:x y;z-index:25158195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094" style="position:absolute;left:0;text-align:left;margin-left:191.65pt;margin-top:75.4pt;width:49.5pt;height:46.15pt;z-index:251457024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Рисунок 4" o:spid="_x0000_i1033" type="#_x0000_t75" style="width:202.5pt;height:146.25pt;visibility:visible">
                  <v:imagedata r:id="rId18" o:title="" croptop="32051f" cropbottom="16614f" cropleft="30764f" cropright="16346f"/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95" type="#_x0000_t32" style="position:absolute;margin-left:7.55pt;margin-top:4.6pt;width:23.45pt;height:0;z-index:251579904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096" style="position:absolute;left:0;text-align:left;margin-left:207.3pt;margin-top:-138.6pt;width:45pt;height:43.5pt;z-index:251458048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Наименование объекта: МБОУ «Синегорская средняя общеобразовательная школа» 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пст. Синегорье, ул. Лесная, д. 23  (схема 13)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97" type="#_x0000_t32" style="position:absolute;left:0;text-align:left;margin-left:199.8pt;margin-top:61.75pt;width:0;height:24.75pt;z-index:25158502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098" style="position:absolute;left:0;text-align:left;margin-left:175.8pt;margin-top:61.75pt;width:46.5pt;height:48.75pt;z-index:251459072" filled="f"/>
              </w:pict>
            </w:r>
            <w:r>
              <w:rPr>
                <w:noProof/>
                <w:lang w:eastAsia="ru-RU"/>
              </w:rPr>
              <w:pict>
                <v:rect id="_x0000_s1099" style="position:absolute;left:0;text-align:left;margin-left:175.8pt;margin-top:86.5pt;width:66pt;height:35.25pt;z-index:251584000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34" type="#_x0000_t75" style="width:183pt;height:123pt;visibility:visible">
                  <v:imagedata r:id="rId19" o:title="" croptop="31885f" cropbottom="18641f" cropleft="32188f" cropright="15735f"/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100" type="#_x0000_t32" style="position:absolute;margin-left:7.55pt;margin-top:4.6pt;width:23.45pt;height:0;z-index:251582976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oval id="_x0000_s1101" style="position:absolute;left:0;text-align:left;margin-left:132.75pt;margin-top:88.4pt;width:35.85pt;height:32.3pt;z-index:251588096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Наименование объекта: </w:t>
            </w:r>
            <w:r w:rsidRPr="00867874">
              <w:rPr>
                <w:rFonts w:ascii="Times New Roman" w:hAnsi="Times New Roman"/>
              </w:rPr>
              <w:t xml:space="preserve">ГБС (К) ОУ «Специальная (коррекционная) общеобразовательная школа-интернат № 14 </w:t>
            </w:r>
            <w:r w:rsidRPr="00867874">
              <w:rPr>
                <w:rFonts w:ascii="Times New Roman" w:hAnsi="Times New Roman"/>
                <w:lang w:val="en-US"/>
              </w:rPr>
              <w:t>VIII</w:t>
            </w:r>
            <w:r w:rsidRPr="00867874">
              <w:rPr>
                <w:rFonts w:ascii="Times New Roman" w:hAnsi="Times New Roman"/>
              </w:rPr>
              <w:t xml:space="preserve"> вида»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Усть-Цильма, ул. Комсомольская, д. 30  (схема 14)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102" type="#_x0000_t32" style="position:absolute;margin-left:7.55pt;margin-top:4.6pt;width:23.45pt;height:0;z-index:251586048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103" type="#_x0000_t32" style="position:absolute;left:0;text-align:left;margin-left:184.95pt;margin-top:81.4pt;width:4.45pt;height:12.7pt;flip:x y;z-index:25159014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104" type="#_x0000_t32" style="position:absolute;left:0;text-align:left;margin-left:143.35pt;margin-top:20.55pt;width:5.6pt;height:14.3pt;z-index:25158912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105" style="position:absolute;left:0;text-align:left;margin-left:168.6pt;margin-top:61.8pt;width:35.85pt;height:32.3pt;z-index:251460096" filled="f"/>
              </w:pict>
            </w:r>
            <w:r>
              <w:rPr>
                <w:noProof/>
                <w:lang w:eastAsia="ru-RU"/>
              </w:rPr>
              <w:pict>
                <v:rect id="_x0000_s1106" style="position:absolute;left:0;text-align:left;margin-left:148.95pt;margin-top:29.8pt;width:55.5pt;height:51.6pt;rotation:-892095fd;z-index:251587072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35" type="#_x0000_t75" style="width:174pt;height:130.5pt;visibility:visible">
                  <v:imagedata r:id="rId20" o:title="" croptop="28676f" cropbottom="20749f" cropleft="32389f" cropright="16886f"/>
                </v:shape>
              </w:pict>
            </w: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107" type="#_x0000_t32" style="position:absolute;left:0;text-align:left;margin-left:216.1pt;margin-top:125.05pt;width:6.2pt;height:21.1pt;z-index:25175296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108" style="position:absolute;left:0;text-align:left;margin-left:207.3pt;margin-top:183.6pt;width:45pt;height:42.3pt;z-index:251748864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Наименование объекта: </w:t>
            </w:r>
            <w:r w:rsidRPr="00867874">
              <w:rPr>
                <w:rFonts w:ascii="Times New Roman" w:hAnsi="Times New Roman"/>
              </w:rPr>
              <w:t xml:space="preserve">  МБОУ «Кадетская средняя общеобразовательная школа»</w:t>
            </w:r>
            <w:r>
              <w:rPr>
                <w:rFonts w:ascii="Times New Roman" w:hAnsi="Times New Roman"/>
              </w:rPr>
              <w:t xml:space="preserve"> с. Коровий Ручей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Коровий Ручей, ул. Школьная, д. 1  (схема 15)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109" type="#_x0000_t32" style="position:absolute;left:0;text-align:left;margin-left:230.65pt;margin-top:146.95pt;width:6.65pt;height:24.9pt;flip:x y;z-index:25175398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110" type="#_x0000_t32" style="position:absolute;left:0;text-align:left;margin-left:183.85pt;margin-top:80.75pt;width:6.2pt;height:21.1pt;z-index:25175193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111" type="#_x0000_t32" style="position:absolute;left:0;text-align:left;margin-left:154.8pt;margin-top:154.35pt;width:23.35pt;height:7.4pt;flip:y;z-index:25175091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112" style="position:absolute;left:0;text-align:left;margin-left:154.8pt;margin-top:135.5pt;width:45pt;height:42.3pt;z-index:251747840" filled="f"/>
              </w:pict>
            </w:r>
            <w:r>
              <w:rPr>
                <w:noProof/>
                <w:lang w:eastAsia="ru-RU"/>
              </w:rPr>
              <w:pict>
                <v:oval id="_x0000_s1113" style="position:absolute;left:0;text-align:left;margin-left:166.8pt;margin-top:80.75pt;width:45pt;height:48.8pt;z-index:251461120" filled="f"/>
              </w:pict>
            </w:r>
            <w:r>
              <w:rPr>
                <w:noProof/>
                <w:lang w:eastAsia="ru-RU"/>
              </w:rPr>
              <w:pict>
                <v:oval id="_x0000_s1114" style="position:absolute;left:0;text-align:left;margin-left:199.8pt;margin-top:71pt;width:46.5pt;height:48.8pt;z-index:251746816" filled="f"/>
              </w:pict>
            </w:r>
            <w:r>
              <w:rPr>
                <w:noProof/>
                <w:lang w:eastAsia="ru-RU"/>
              </w:rPr>
              <w:pict>
                <v:rect id="_x0000_s1115" style="position:absolute;left:0;text-align:left;margin-left:173.7pt;margin-top:97.55pt;width:83.25pt;height:52.55pt;rotation:-1162070fd;z-index:251745792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36" type="#_x0000_t75" style="width:222pt;height:153.75pt;visibility:visible">
                  <v:imagedata r:id="rId21" o:title="" croptop="28425f" cropbottom="18385f" cropleft="28607f" cropright="17019f"/>
                </v:shape>
              </w:pict>
            </w:r>
          </w:p>
          <w:p w:rsidR="00B3039A" w:rsidRPr="00867874" w:rsidRDefault="00B3039A" w:rsidP="00867874">
            <w:pPr>
              <w:tabs>
                <w:tab w:val="left" w:pos="441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116" type="#_x0000_t32" style="position:absolute;margin-left:7.55pt;margin-top:5.35pt;width:23.45pt;height:0;z-index:251749888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  <w:lang w:eastAsia="ru-RU"/>
                </w:rPr>
                <w:t>25</w:t>
              </w:r>
              <w:r w:rsidRPr="00867874">
                <w:rPr>
                  <w:rFonts w:ascii="Times New Roman" w:hAnsi="Times New Roman"/>
                  <w:sz w:val="24"/>
                  <w:szCs w:val="24"/>
                </w:rPr>
                <w:t xml:space="preserve"> метров</w: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МБОУ</w:t>
            </w:r>
            <w:r w:rsidRPr="00867874">
              <w:rPr>
                <w:rFonts w:ascii="Times New Roman" w:hAnsi="Times New Roman"/>
              </w:rPr>
              <w:t xml:space="preserve"> «Нерицкая НШДС»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Нерица, ул. Школьная, д. 110  (схема 16)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rect id="_x0000_s1117" style="position:absolute;left:0;text-align:left;margin-left:61pt;margin-top:9pt;width:162.9pt;height:80.95pt;z-index:251731456" filled="f"/>
              </w:pic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118" type="#_x0000_t202" style="position:absolute;left:0;text-align:left;margin-left:118.7pt;margin-top:4.55pt;width:55.45pt;height:23.3pt;z-index:251472384">
                  <v:textbox style="mso-next-textbox:#_x0000_s1118">
                    <w:txbxContent>
                      <w:p w:rsidR="00B3039A" w:rsidRDefault="00B3039A" w:rsidP="00E2028C">
                        <w:r>
                          <w:t>школа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119" type="#_x0000_t32" style="position:absolute;left:0;text-align:left;margin-left:50.65pt;margin-top:65.25pt;width:267.75pt;height:0;z-index:251462144" o:connectortype="straight"/>
              </w:pict>
            </w:r>
            <w:r>
              <w:rPr>
                <w:noProof/>
                <w:lang w:eastAsia="ru-RU"/>
              </w:rPr>
              <w:pict>
                <v:shape id="_x0000_s1120" type="#_x0000_t32" style="position:absolute;left:0;text-align:left;margin-left:240.4pt;margin-top:91.5pt;width:78pt;height:.05pt;z-index:251464192" o:connectortype="straight"/>
              </w:pict>
            </w:r>
            <w:r>
              <w:rPr>
                <w:noProof/>
                <w:lang w:eastAsia="ru-RU"/>
              </w:rPr>
              <w:pict>
                <v:shape id="_x0000_s1121" type="#_x0000_t32" style="position:absolute;left:0;text-align:left;margin-left:50.65pt;margin-top:91.5pt;width:150.75pt;height:0;z-index:251463168" o:connectortype="straight"/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122" type="#_x0000_t32" style="position:absolute;margin-left:235.35pt;margin-top:14.25pt;width:78pt;height:.05pt;z-index:251468288" o:connectortype="straight"/>
              </w:pict>
            </w:r>
            <w:r>
              <w:rPr>
                <w:noProof/>
                <w:lang w:eastAsia="ru-RU"/>
              </w:rPr>
              <w:pict>
                <v:shape id="_x0000_s1123" type="#_x0000_t32" style="position:absolute;margin-left:234.95pt;margin-top:-5.5pt;width:5.45pt;height:19.75pt;flip:x;z-index:251466240" o:connectortype="straight"/>
              </w:pict>
            </w:r>
            <w:r>
              <w:rPr>
                <w:noProof/>
                <w:lang w:eastAsia="ru-RU"/>
              </w:rPr>
              <w:pict>
                <v:shape id="_x0000_s1124" type="#_x0000_t32" style="position:absolute;margin-left:196.85pt;margin-top:-4.25pt;width:5.5pt;height:19pt;flip:x;z-index:251465216" o:connectortype="straight"/>
              </w:pict>
            </w:r>
            <w:r>
              <w:rPr>
                <w:noProof/>
                <w:lang w:eastAsia="ru-RU"/>
              </w:rPr>
              <w:pict>
                <v:shape id="_x0000_s1125" type="#_x0000_t32" style="position:absolute;margin-left:48.35pt;margin-top:14.25pt;width:150.75pt;height:0;z-index:251467264" o:connectortype="straight"/>
              </w:pict>
            </w:r>
            <w:r>
              <w:rPr>
                <w:noProof/>
                <w:lang w:eastAsia="ru-RU"/>
              </w:rPr>
              <w:pict>
                <v:shape id="_x0000_s1126" type="#_x0000_t32" style="position:absolute;margin-left:148.95pt;margin-top:-38.8pt;width:.05pt;height:33.7pt;flip:y;z-index:25173350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127" style="position:absolute;margin-left:118.7pt;margin-top:91.9pt;width:62.05pt;height:59.45pt;z-index:251471360;mso-position-horizontal-relative:margin;mso-position-vertical-relative:margin">
                  <w10:wrap type="square" anchorx="margin" anchory="margin"/>
                </v:oval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128" type="#_x0000_t202" style="position:absolute;margin-left:75.85pt;margin-top:7.15pt;width:177pt;height:19.2pt;z-index:251470336" strokecolor="white">
                  <v:textbox style="mso-next-textbox:#_x0000_s1128">
                    <w:txbxContent>
                      <w:p w:rsidR="00B3039A" w:rsidRDefault="00B3039A">
                        <w:r>
                          <w:t>улица Ильинская</w:t>
                        </w:r>
                      </w:p>
                    </w:txbxContent>
                  </v:textbox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4350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129" type="#_x0000_t32" style="position:absolute;margin-left:48.35pt;margin-top:1.95pt;width:267.75pt;height:0;z-index:251469312" o:connectortype="straight"/>
              </w:pict>
            </w:r>
          </w:p>
          <w:p w:rsidR="00B3039A" w:rsidRDefault="00B3039A" w:rsidP="00867874">
            <w:pPr>
              <w:spacing w:after="0" w:line="240" w:lineRule="auto"/>
              <w:ind w:firstLine="70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130" type="#_x0000_t32" style="position:absolute;left:0;text-align:left;margin-left:7.55pt;margin-top:7.5pt;width:23.45pt;height:0;z-index:251732480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25 метров</w:t>
            </w:r>
          </w:p>
          <w:p w:rsidR="00B3039A" w:rsidRPr="00867874" w:rsidRDefault="00B3039A" w:rsidP="00867874">
            <w:pPr>
              <w:spacing w:after="0" w:line="240" w:lineRule="auto"/>
              <w:ind w:firstLine="708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МБОУ «Пижемская средняя общеобразовательная школа»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Замежная, ул. Школьная, д. 10  (схема 17)</w: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131" type="#_x0000_t32" style="position:absolute;margin-left:178.05pt;margin-top:-78.65pt;width:24.75pt;height:12.7pt;flip:x y;z-index:25165670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132" type="#_x0000_t32" style="position:absolute;margin-left:7.55pt;margin-top:4.6pt;width:23.45pt;height:0;z-index:251654656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  <w:r>
                <w:rPr>
                  <w:noProof/>
                  <w:lang w:eastAsia="ru-RU"/>
                </w:rPr>
                <w:pict>
                  <v:shape id="Рисунок 46" o:spid="_x0000_s1133" type="#_x0000_t75" style="position:absolute;margin-left:82.05pt;margin-top:44.2pt;width:214.5pt;height:156pt;z-index:251653632;visibility:visible;mso-position-horizontal-relative:text;mso-position-vertical-relative:page">
                    <v:imagedata r:id="rId12" o:title="" croptop="37065f" cropbottom="8640f" cropleft="28551f" cropright="21647f"/>
                    <w10:wrap type="square" anchory="page"/>
                  </v:shape>
                </w:pict>
              </w:r>
            </w:smartTag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134" style="position:absolute;left:0;text-align:left;margin-left:-217.85pt;margin-top:92.2pt;width:58.5pt;height:56.05pt;z-index:251655680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МБОУ «Степановская основная  общеобразовательная школа»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д. Степановская, ул. Центральная, д. 16  (схема 18)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135" type="#_x0000_t32" style="position:absolute;left:0;text-align:left;margin-left:182.85pt;margin-top:56.45pt;width:0;height:22.45pt;flip:y;z-index:25166284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136" style="position:absolute;left:0;text-align:left;margin-left:157.9pt;margin-top:33.55pt;width:47.25pt;height:45.4pt;z-index:251473408" filled="f"/>
              </w:pict>
            </w:r>
            <w:r>
              <w:rPr>
                <w:noProof/>
                <w:lang w:eastAsia="ru-RU"/>
              </w:rPr>
              <w:pict>
                <v:shape id="_x0000_s1137" type="#_x0000_t32" style="position:absolute;left:0;text-align:left;margin-left:173.65pt;margin-top:12.2pt;width:36.75pt;height:36pt;flip:y;z-index:251660800" o:connectortype="straight"/>
              </w:pict>
            </w:r>
            <w:r>
              <w:rPr>
                <w:noProof/>
                <w:lang w:eastAsia="ru-RU"/>
              </w:rPr>
              <w:pict>
                <v:shape id="_x0000_s1138" type="#_x0000_t32" style="position:absolute;left:0;text-align:left;margin-left:173.65pt;margin-top:56.45pt;width:42pt;height:3.75pt;flip:y;z-index:251658752" o:connectortype="straight"/>
              </w:pict>
            </w:r>
            <w:r>
              <w:rPr>
                <w:noProof/>
                <w:lang w:eastAsia="ru-RU"/>
              </w:rPr>
              <w:pict>
                <v:shape id="_x0000_s1139" type="#_x0000_t32" style="position:absolute;left:0;text-align:left;margin-left:173.65pt;margin-top:48.2pt;width:0;height:12pt;flip:y;z-index:251659776" o:connectortype="straight"/>
              </w:pict>
            </w:r>
            <w:r>
              <w:rPr>
                <w:noProof/>
                <w:lang w:eastAsia="ru-RU"/>
              </w:rPr>
              <w:pict>
                <v:shape id="_x0000_s1140" type="#_x0000_t32" style="position:absolute;left:0;text-align:left;margin-left:210.4pt;margin-top:12.2pt;width:5.25pt;height:44.25pt;z-index:251661824" o:connectortype="straight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37" type="#_x0000_t75" style="width:230.25pt;height:138pt;visibility:visible">
                  <v:imagedata r:id="rId22" o:title="" croptop="27917f" cropbottom="21679f" cropleft="28000f" cropright="16821f"/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141" type="#_x0000_t32" style="position:absolute;margin-left:7.15pt;margin-top:3.95pt;width:23.45pt;height:0;z-index:251657728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142" type="#_x0000_t32" style="position:absolute;left:0;text-align:left;margin-left:376.8pt;margin-top:212.8pt;width:23.45pt;height:0;z-index:25176320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143" style="position:absolute;left:0;text-align:left;margin-left:178.05pt;margin-top:108.6pt;width:47.25pt;height:48.55pt;z-index:251692544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МБОУ «Цилемская средняя общеобразовательная школа»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Трусово, кв. Набережный, д. 12  (схема 19)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144" type="#_x0000_t32" style="position:absolute;left:0;text-align:left;margin-left:199.05pt;margin-top:73.45pt;width:26.25pt;height:3.75pt;flip:x;z-index:25169459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145" type="#_x0000_t32" style="position:absolute;left:0;text-align:left;margin-left:169.8pt;margin-top:9.15pt;width:3.85pt;height:20.05pt;z-index:25169356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146" style="position:absolute;left:0;text-align:left;margin-left:151.8pt;margin-top:9.15pt;width:47.25pt;height:48.55pt;z-index:251474432" filled="f"/>
              </w:pict>
            </w:r>
            <w:r>
              <w:rPr>
                <w:noProof/>
                <w:lang w:eastAsia="ru-RU"/>
              </w:rPr>
              <w:pict>
                <v:rect id="_x0000_s1147" style="position:absolute;left:0;text-align:left;margin-left:157.8pt;margin-top:29.2pt;width:39.75pt;height:55.5pt;rotation:-432548fd;z-index:251691520" filled="f"/>
              </w:pict>
            </w:r>
            <w:r w:rsidRPr="000E476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38" type="#_x0000_t75" style="width:220.5pt;height:138pt;visibility:visible">
                  <v:imagedata r:id="rId23" o:title="" croptop="26991f" cropbottom="22605f" cropleft="31642f" cropright="12971f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148" type="#_x0000_t32" style="position:absolute;margin-left:7.55pt;margin-top:6.1pt;width:23.45pt;height:0;z-index:251762176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0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20 метров</w: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МБОУ «Филипповская начальная школа-детский сад»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д. Филиппово, ул. Полевая, д. 6  (схема 20)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149" type="#_x0000_t32" style="position:absolute;left:0;text-align:left;margin-left:205.15pt;margin-top:6.85pt;width:15pt;height:20.05pt;flip:x;z-index:25169664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150" style="position:absolute;left:0;text-align:left;margin-left:186pt;margin-top:6.85pt;width:43.5pt;height:40.5pt;z-index:251475456" filled="f"/>
              </w:pict>
            </w:r>
            <w:r>
              <w:rPr>
                <w:noProof/>
                <w:lang w:eastAsia="ru-RU"/>
              </w:rPr>
              <w:pict>
                <v:rect id="_x0000_s1151" style="position:absolute;left:0;text-align:left;margin-left:187.9pt;margin-top:26.9pt;width:36pt;height:39.75pt;rotation:-3645908fd;z-index:251695616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39" type="#_x0000_t75" style="width:164.25pt;height:146.25pt;visibility:visible">
                  <v:imagedata r:id="rId24" o:title="" croptop="36186f" cropbottom="12565f" cropleft="40547f" cropright="10271f"/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152" type="#_x0000_t32" style="position:absolute;left:0;text-align:left;margin-left:111.3pt;margin-top:39.7pt;width:0;height:169.5pt;z-index:251477504;mso-position-horizontal-relative:text;mso-position-vertical-relative:text" o:connectortype="straight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МБОУ «Бугаевская ООШ»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153" type="#_x0000_t202" style="position:absolute;left:0;text-align:left;margin-left:151.8pt;margin-top:75.4pt;width:35.25pt;height:54.75pt;z-index:251480576">
                  <v:textbox style="layout-flow:vertical;mso-layout-flow-alt:bottom-to-top;mso-next-textbox:#_x0000_s1153">
                    <w:txbxContent>
                      <w:p w:rsidR="00B3039A" w:rsidRDefault="00B3039A">
                        <w:r>
                          <w:t>школа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154" type="#_x0000_t202" style="position:absolute;left:0;text-align:left;margin-left:78.3pt;margin-top:43.15pt;width:28.5pt;height:102.75pt;z-index:251479552" stroked="f">
                  <v:textbox style="layout-flow:vertical;mso-layout-flow-alt:bottom-to-top;mso-next-textbox:#_x0000_s1154">
                    <w:txbxContent>
                      <w:p w:rsidR="00B3039A" w:rsidRDefault="00B3039A">
                        <w:r>
                          <w:t>улица Школьная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155" type="#_x0000_t32" style="position:absolute;left:0;text-align:left;margin-left:72.3pt;margin-top:25.9pt;width:0;height:169.5pt;z-index:251476480" o:connectortype="straight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Среднее Бугаево, ул. Школьная, д. 29  (схема 21)</w: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rect id="_x0000_s1156" style="position:absolute;margin-left:127.05pt;margin-top:11.5pt;width:85.5pt;height:102.75pt;z-index:251729408" filled="f"/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157" style="position:absolute;margin-left:93.3pt;margin-top:10.3pt;width:62.25pt;height:58.5pt;z-index:251478528"/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158" type="#_x0000_t32" style="position:absolute;margin-left:93.3pt;margin-top:-.3pt;width:33.75pt;height:0;z-index:251730432" o:connectortype="straight">
                  <v:stroke endarrow="block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tabs>
                <w:tab w:val="left" w:pos="27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ab/>
            </w:r>
          </w:p>
          <w:p w:rsidR="00B3039A" w:rsidRPr="00867874" w:rsidRDefault="00B3039A" w:rsidP="00867874">
            <w:pPr>
              <w:tabs>
                <w:tab w:val="left" w:pos="27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                                     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159" type="#_x0000_t32" style="position:absolute;left:0;text-align:left;margin-left:-217.85pt;margin-top:197.95pt;width:23.45pt;height:.05pt;z-index:25172838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160" style="position:absolute;left:0;text-align:left;margin-left:194.65pt;margin-top:39.7pt;width:41.25pt;height:40.5pt;z-index:251604480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МБОУ «Хабарицкая СОШ»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Хабариха, ул. Центральная, д. 2  (схема 22)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161" type="#_x0000_t32" style="position:absolute;left:0;text-align:left;margin-left:215.65pt;margin-top:8.8pt;width:15.75pt;height:6.75pt;flip:x;z-index:25160652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162" type="#_x0000_t32" style="position:absolute;left:0;text-align:left;margin-left:180.4pt;margin-top:62.1pt;width:14.25pt;height:5.95pt;flip:y;z-index:25160550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163" style="position:absolute;left:0;text-align:left;margin-left:174.4pt;margin-top:38.8pt;width:41.25pt;height:40.5pt;z-index:251481600" filled="f"/>
              </w:pict>
            </w:r>
            <w:r>
              <w:rPr>
                <w:noProof/>
                <w:lang w:eastAsia="ru-RU"/>
              </w:rPr>
              <w:pict>
                <v:rect id="_x0000_s1164" style="position:absolute;left:0;text-align:left;margin-left:186.4pt;margin-top:15.55pt;width:38.25pt;height:46.5pt;rotation:-1686003fd;z-index:251603456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40" type="#_x0000_t75" style="width:183pt;height:138pt;visibility:visible">
                  <v:imagedata r:id="rId25" o:title="" croptop="32977f" cropbottom="16363f" cropleft="35492f" cropright="12633f"/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165" type="#_x0000_t32" style="position:absolute;margin-left:7.55pt;margin-top:4.6pt;width:23.45pt;height:.05pt;z-index:251602432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ие объекта: МБОУ «Окуневская средняя общеобразовательная школа </w:t>
            </w:r>
            <w:r w:rsidRPr="00867874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Окунев Нос, ул. Парковая, д. 8  (схема 23)</w:t>
            </w:r>
          </w:p>
          <w:p w:rsidR="00B3039A" w:rsidRDefault="00B3039A" w:rsidP="00867874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_x0000_s1166" type="#_x0000_t34" style="position:absolute;margin-left:110.2pt;margin-top:62.15pt;width:24.75pt;height:.05pt;rotation:90;z-index:251825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" adj="10778,-162972000,-156480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167" style="position:absolute;margin-left:68.55pt;margin-top:78.3pt;width:46.5pt;height:47.25pt;z-index:251822592" filled="f"/>
              </w:pict>
            </w:r>
            <w:r>
              <w:rPr>
                <w:noProof/>
                <w:lang w:eastAsia="ru-RU"/>
              </w:rPr>
              <w:pict>
                <v:oval id="_x0000_s1168" style="position:absolute;margin-left:100.05pt;margin-top:49.8pt;width:46.5pt;height:47.25pt;z-index:251482624" filled="f"/>
              </w:pict>
            </w:r>
            <w:r>
              <w:rPr>
                <w:noProof/>
                <w:lang w:eastAsia="ru-RU"/>
              </w:rPr>
              <w:pict>
                <v:rect id="_x0000_s1169" style="position:absolute;margin-left:87.3pt;margin-top:74.55pt;width:68.25pt;height:56.25pt;z-index:251821568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</w:t>
            </w:r>
          </w:p>
          <w:p w:rsidR="00B3039A" w:rsidRDefault="00B3039A" w:rsidP="00867874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Default="00B3039A" w:rsidP="00867874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Default="00B3039A" w:rsidP="00867874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</w: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170" type="#_x0000_t32" style="position:absolute;margin-left:5.6pt;margin-top:116.05pt;width:23.45pt;height:0;z-index:251823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">
                  <v:stroke endarrow="block"/>
                </v:shape>
              </w:pic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      </w: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  <w:r w:rsidRPr="000E476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41" type="#_x0000_t75" style="width:116.25pt;height:220.5pt;rotation:90;visibility:visible">
                  <v:imagedata r:id="rId26" o:title="" croptop="16529f" cropbottom="24209f" cropleft="36499f" cropright="18504f"/>
                </v:shape>
              </w:pict>
            </w:r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171" type="#_x0000_t32" style="position:absolute;left:0;text-align:left;margin-left:-301.1pt;margin-top:129.15pt;width:23.45pt;height:0;z-index:2518246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МБОУ «Медвежская начальная школа детский сад», ФАП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пст. Медвежка, ул. Хуторская, д. 25  (схема 24)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oval id="_x0000_s1172" style="position:absolute;left:0;text-align:left;margin-left:53.65pt;margin-top:55.45pt;width:84pt;height:79.5pt;z-index:251483648" filled="f"/>
              </w:pict>
            </w:r>
            <w:r>
              <w:rPr>
                <w:noProof/>
                <w:lang w:eastAsia="ru-RU"/>
              </w:rPr>
              <w:pict>
                <v:shape id="_x0000_s1173" type="#_x0000_t32" style="position:absolute;left:0;text-align:left;margin-left:95.65pt;margin-top:55.45pt;width:0;height:36.05pt;z-index:251619840" o:connectortype="straight">
                  <v:stroke endarrow="block"/>
                </v:shape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42" type="#_x0000_t75" style="width:230.25pt;height:177pt;visibility:visible">
                  <v:imagedata r:id="rId27" o:title="" croptop="18304f" cropbottom="26564f" cropleft="30747f" cropright="14053f"/>
                </v:shape>
              </w:pict>
            </w:r>
          </w:p>
          <w:p w:rsidR="00B3039A" w:rsidRDefault="00B3039A" w:rsidP="00867874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AutoShape 649" o:spid="_x0000_s1174" type="#_x0000_t32" style="position:absolute;margin-left:7.55pt;margin-top:4.6pt;width:23.45pt;height:0;z-index:251618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175" type="#_x0000_t32" style="position:absolute;left:0;text-align:left;margin-left:377.2pt;margin-top:226.25pt;width:23.45pt;height:.05pt;z-index:251781632;mso-position-horizontal-relative:text;mso-position-vertical-relative:text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МБОУ «Новоборская средняя общеобразовательная школа им. С.М. Черепанова»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пст. Новый Бор, ул. Нагорная, д. 15  (схема 25)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176" type="#_x0000_t32" style="position:absolute;left:0;text-align:left;margin-left:189.3pt;margin-top:31.75pt;width:0;height:27pt;z-index:25162803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177" type="#_x0000_t32" style="position:absolute;left:0;text-align:left;margin-left:214.8pt;margin-top:93.95pt;width:30pt;height:9.05pt;flip:x y;z-index:25162700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178" type="#_x0000_t32" style="position:absolute;left:0;text-align:left;margin-left:214.8pt;margin-top:102.25pt;width:30pt;height:.75pt;flip:x;z-index:25162598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179" type="#_x0000_t32" style="position:absolute;left:0;text-align:left;margin-left:91.05pt;margin-top:103pt;width:23.45pt;height:.05pt;z-index:25162496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180" style="position:absolute;left:0;text-align:left;margin-left:189.3pt;margin-top:76pt;width:55.5pt;height:51.75pt;z-index:251622912" filled="f"/>
              </w:pict>
            </w:r>
            <w:r>
              <w:rPr>
                <w:noProof/>
                <w:lang w:eastAsia="ru-RU"/>
              </w:rPr>
              <w:pict>
                <v:oval id="_x0000_s1181" style="position:absolute;left:0;text-align:left;margin-left:163.05pt;margin-top:31.75pt;width:51.75pt;height:51pt;z-index:251484672" filled="f"/>
              </w:pict>
            </w:r>
            <w:r>
              <w:rPr>
                <w:noProof/>
                <w:lang w:eastAsia="ru-RU"/>
              </w:rPr>
              <w:pict>
                <v:oval id="_x0000_s1182" style="position:absolute;left:0;text-align:left;margin-left:91.05pt;margin-top:76pt;width:53.25pt;height:51pt;z-index:251623936" filled="f"/>
              </w:pict>
            </w:r>
            <w:r>
              <w:rPr>
                <w:noProof/>
                <w:lang w:eastAsia="ru-RU"/>
              </w:rPr>
              <w:pict>
                <v:rect id="_x0000_s1183" style="position:absolute;left:0;text-align:left;margin-left:117.3pt;margin-top:58.75pt;width:97.5pt;height:105pt;z-index:251620864" filled="f"/>
              </w:pict>
            </w:r>
            <w:r w:rsidRPr="000E476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43" type="#_x0000_t75" style="width:201.75pt;height:153.75pt;visibility:visible">
                  <v:imagedata r:id="rId28" o:title="" croptop="28339f" cropbottom="18470f" cropleft="28269f" cropright="17289f"/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184" type="#_x0000_t32" style="position:absolute;margin-left:7.55pt;margin-top:4.6pt;width:23.45pt;height:.05pt;z-index:251621888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185" style="position:absolute;left:0;text-align:left;margin-left:97.15pt;margin-top:61.45pt;width:57.75pt;height:52.5pt;z-index:251784704;mso-position-horizontal-relative:text;mso-position-vertical-relative:text"/>
              </w:pict>
            </w:r>
            <w:r>
              <w:rPr>
                <w:noProof/>
                <w:lang w:eastAsia="ru-RU"/>
              </w:rPr>
              <w:pict>
                <v:oval id="_x0000_s1186" style="position:absolute;left:0;text-align:left;margin-left:127.9pt;margin-top:131.2pt;width:57.75pt;height:52.5pt;z-index:251783680;mso-position-horizontal-relative:text;mso-position-vertical-relative:text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МБОУ «Ёрмицкая ООШ»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Ёрмица, ул. Школьная, д. 6  (схема 26)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  <w:r>
              <w:rPr>
                <w:noProof/>
                <w:lang w:eastAsia="ru-RU"/>
              </w:rPr>
              <w:pict>
                <v:rect id="_x0000_s1187" style="position:absolute;left:0;text-align:left;margin-left:127.9pt;margin-top:12.5pt;width:104.25pt;height:101.25pt;z-index:251782656" filled="f"/>
              </w:pic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  <w:r>
              <w:rPr>
                <w:noProof/>
                <w:lang w:eastAsia="ru-RU"/>
              </w:rPr>
              <w:pict>
                <v:shape id="_x0000_s1188" type="#_x0000_t32" style="position:absolute;left:0;text-align:left;margin-left:97.15pt;margin-top:11.05pt;width:30.75pt;height:0;z-index:25178675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189" style="position:absolute;left:0;text-align:left;margin-left:204.4pt;margin-top:2.8pt;width:57.75pt;height:52.5pt;z-index:251486720"/>
              </w:pic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  <w:r>
              <w:rPr>
                <w:noProof/>
                <w:lang w:eastAsia="ru-RU"/>
              </w:rPr>
              <w:pict>
                <v:shape id="_x0000_s1190" type="#_x0000_t32" style="position:absolute;left:0;text-align:left;margin-left:232.15pt;margin-top:-.9pt;width:30pt;height:0;flip:x;z-index:25178777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191" type="#_x0000_t202" style="position:absolute;left:0;text-align:left;margin-left:154.9pt;margin-top:-.9pt;width:49.5pt;height:24pt;z-index:251490816">
                  <v:textbox style="mso-next-textbox:#_x0000_s1191">
                    <w:txbxContent>
                      <w:p w:rsidR="00B3039A" w:rsidRDefault="00B3039A">
                        <w:r>
                          <w:t>школа</w:t>
                        </w:r>
                      </w:p>
                    </w:txbxContent>
                  </v:textbox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  <w:r>
              <w:rPr>
                <w:noProof/>
                <w:lang w:eastAsia="ru-RU"/>
              </w:rPr>
              <w:pict>
                <v:shape id="_x0000_s1192" type="#_x0000_t32" style="position:absolute;left:0;text-align:left;margin-left:154.9pt;margin-top:1.85pt;width:0;height:25.45pt;flip:y;z-index:25178572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193" type="#_x0000_t202" style="position:absolute;left:0;text-align:left;margin-left:55.9pt;margin-top:14.55pt;width:198pt;height:22.5pt;z-index:251489792" stroked="f">
                  <v:textbox style="mso-next-textbox:#_x0000_s1193">
                    <w:txbxContent>
                      <w:p w:rsidR="00B3039A" w:rsidRDefault="00B3039A">
                        <w:r>
                          <w:t>улица Школьная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194" type="#_x0000_t32" style="position:absolute;left:0;text-align:left;margin-left:31pt;margin-top:10.8pt;width:291pt;height:0;z-index:251487744" o:connectortype="straight"/>
              </w:pic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  <w:r>
              <w:rPr>
                <w:noProof/>
                <w:lang w:eastAsia="ru-RU"/>
              </w:rPr>
              <w:pict>
                <v:shape id="_x0000_s1195" type="#_x0000_t32" style="position:absolute;left:0;text-align:left;margin-left:31pt;margin-top:8.6pt;width:291pt;height:0;z-index:251488768" o:connectortype="straight"/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196" style="position:absolute;left:0;text-align:left;margin-left:532.8pt;margin-top:72.95pt;width:51pt;height:48.75pt;z-index:251856384;mso-position-horizontal-relative:text;mso-position-vertical-relative:text" filled="f"/>
              </w:pict>
            </w:r>
            <w:r>
              <w:rPr>
                <w:noProof/>
                <w:lang w:eastAsia="ru-RU"/>
              </w:rPr>
              <w:pict>
                <v:oval id="_x0000_s1197" style="position:absolute;left:0;text-align:left;margin-left:592.8pt;margin-top:127pt;width:51pt;height:48.75pt;z-index:251853312;mso-position-horizontal-relative:text;mso-position-vertical-relative:text" filled="f"/>
              </w:pict>
            </w:r>
            <w:r>
              <w:rPr>
                <w:noProof/>
                <w:lang w:eastAsia="ru-RU"/>
              </w:rPr>
              <w:pict>
                <v:oval id="_x0000_s1198" style="position:absolute;left:0;text-align:left;margin-left:576.3pt;margin-top:105.8pt;width:51pt;height:48.75pt;z-index:251850240;mso-position-horizontal-relative:text;mso-position-vertical-relative:text" filled="f"/>
              </w:pict>
            </w:r>
            <w:r>
              <w:rPr>
                <w:noProof/>
                <w:lang w:eastAsia="ru-RU"/>
              </w:rPr>
              <w:pict>
                <v:shape id="_x0000_s1199" type="#_x0000_t32" style="position:absolute;left:0;text-align:left;margin-left:249.3pt;margin-top:172.7pt;width:26.3pt;height:.05pt;flip:x;z-index:25179494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200" type="#_x0000_t32" style="position:absolute;left:0;text-align:left;margin-left:165.85pt;margin-top:126.9pt;width:23.45pt;height:.05pt;z-index:25179289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201" style="position:absolute;left:0;text-align:left;margin-left:163.05pt;margin-top:100.7pt;width:51pt;height:48.75pt;z-index:251791872;mso-position-horizontal-relative:text;mso-position-vertical-relative:text" filled="f"/>
              </w:pict>
            </w:r>
            <w:r>
              <w:rPr>
                <w:noProof/>
                <w:lang w:eastAsia="ru-RU"/>
              </w:rPr>
              <w:pict>
                <v:oval id="_x0000_s1202" style="position:absolute;left:0;text-align:left;margin-left:224.6pt;margin-top:149.45pt;width:51pt;height:48.75pt;z-index:251790848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МБОУ «Ёрмицкая ООШ»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Адрес объекта: пст. Харъ</w:t>
            </w:r>
            <w:r w:rsidRPr="00867874">
              <w:rPr>
                <w:rFonts w:ascii="Times New Roman" w:hAnsi="Times New Roman"/>
                <w:sz w:val="24"/>
                <w:szCs w:val="24"/>
              </w:rPr>
              <w:t>яга, ул. Лубнина, д. 1  (схема 27)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203" type="#_x0000_t32" style="position:absolute;left:0;text-align:left;margin-left:249.3pt;margin-top:85.55pt;width:26.3pt;height:.05pt;flip:x;z-index:25179392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204" style="position:absolute;left:0;text-align:left;margin-left:224.6pt;margin-top:59.3pt;width:51pt;height:48.75pt;z-index:251485696" filled="f"/>
              </w:pict>
            </w:r>
            <w:r>
              <w:rPr>
                <w:noProof/>
                <w:lang w:eastAsia="ru-RU"/>
              </w:rPr>
              <w:pict>
                <v:rect id="_x0000_s1205" style="position:absolute;left:0;text-align:left;margin-left:189.3pt;margin-top:33.8pt;width:60pt;height:105pt;z-index:251788800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44" type="#_x0000_t75" style="width:270.75pt;height:168.75pt;visibility:visible">
                  <v:imagedata r:id="rId29" o:title="" croptop="28847f" cropbottom="17459f" cropleft="20849f" cropright="20395f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206" type="#_x0000_t32" style="position:absolute;margin-left:-3.45pt;margin-top:5.25pt;width:23.45pt;height:.05pt;z-index:251789824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pict>
                <v:shape id="_x0000_s1207" type="#_x0000_t202" style="position:absolute;left:0;text-align:left;margin-left:145.9pt;margin-top:100.55pt;width:25.5pt;height:17.2pt;z-index:251849216;mso-position-horizontal-relative:text;mso-position-vertical-relative:text" filled="f" stroked="f" strokecolor="white">
                  <v:textbox>
                    <w:txbxContent>
                      <w:p w:rsidR="00B3039A" w:rsidRPr="003700FB" w:rsidRDefault="00B3039A" w:rsidP="00867874">
                        <w:pPr>
                          <w:shd w:val="clear" w:color="auto" w:fill="FFFFFF"/>
                          <w:rPr>
                            <w:rStyle w:val="SubtleEmphasis"/>
                          </w:rPr>
                        </w:pPr>
                        <w:r w:rsidRPr="003700FB">
                          <w:rPr>
                            <w:sz w:val="16"/>
                            <w:szCs w:val="16"/>
                          </w:rPr>
                          <w:t>37</w:t>
                        </w:r>
                      </w:p>
                    </w:txbxContent>
                  </v:textbox>
                </v:shape>
              </w:pict>
            </w:r>
            <w:r w:rsidRPr="00867874">
              <w:rPr>
                <w:rFonts w:ascii="Times New Roman" w:hAnsi="Times New Roman"/>
                <w:sz w:val="20"/>
                <w:szCs w:val="20"/>
              </w:rPr>
              <w:t>Наименование объекта: ГБУЗ РК «Усть-Цилемская центральная районная больница» (поликлиника; отделения: терапевтическое, хирургическое, педиатрическое, акушерское; морг)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67874">
              <w:rPr>
                <w:rFonts w:ascii="Times New Roman" w:hAnsi="Times New Roman"/>
                <w:sz w:val="20"/>
                <w:szCs w:val="20"/>
              </w:rPr>
              <w:t>Адрес объекта: с. Усть-Цильма, ул. Советская, д. 29, 29а, 31, 37, 33, 35  (схема 28)</w: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208" type="#_x0000_t32" style="position:absolute;margin-left:7.55pt;margin-top:4.6pt;width:23.45pt;height:0;z-index:251591168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  <w:r>
              <w:rPr>
                <w:noProof/>
                <w:lang w:eastAsia="ru-RU"/>
              </w:rPr>
              <w:pict>
                <v:oval id="_x0000_s1209" style="position:absolute;left:0;text-align:left;margin-left:112.15pt;margin-top:66.7pt;width:51pt;height:48.75pt;z-index:251858432" filled="f"/>
              </w:pict>
            </w:r>
            <w:r>
              <w:rPr>
                <w:noProof/>
                <w:lang w:eastAsia="ru-RU"/>
              </w:rPr>
              <w:pict>
                <v:shape id="_x0000_s1210" type="#_x0000_t32" style="position:absolute;left:0;text-align:left;margin-left:120.4pt;margin-top:94.25pt;width:16.45pt;height:15.75pt;flip:y;z-index:25185945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211" type="#_x0000_t32" style="position:absolute;left:0;text-align:left;margin-left:189.35pt;margin-top:23.9pt;width:17.3pt;height:9.05pt;flip:x;z-index:25185740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212" type="#_x0000_t32" style="position:absolute;left:0;text-align:left;margin-left:253.2pt;margin-top:80.15pt;width:17.2pt;height:18.05pt;flip:x;z-index:25185536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213" type="#_x0000_t32" style="position:absolute;left:0;text-align:left;margin-left:243.4pt;margin-top:80.15pt;width:27pt;height:3.95pt;flip:x;z-index:25185433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214" type="#_x0000_t32" style="position:absolute;left:0;text-align:left;margin-left:235.9pt;margin-top:57.45pt;width:18pt;height:14.5pt;flip:x;z-index:25185228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215" type="#_x0000_t32" style="position:absolute;left:0;text-align:left;margin-left:223.15pt;margin-top:57.45pt;width:30.05pt;height:3.95pt;flip:x;z-index:25185126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216" type="#_x0000_t32" style="position:absolute;left:0;text-align:left;margin-left:178.15pt;margin-top:14.9pt;width:16.5pt;height:25.35pt;z-index:251836928" o:connectortype="straight"/>
              </w:pict>
            </w:r>
            <w:r>
              <w:rPr>
                <w:noProof/>
                <w:lang w:eastAsia="ru-RU"/>
              </w:rPr>
              <w:pict>
                <v:shape id="_x0000_s1217" type="#_x0000_t32" style="position:absolute;left:0;text-align:left;margin-left:112.9pt;margin-top:14.9pt;width:65.25pt;height:38.1pt;flip:x;z-index:251835904" o:connectortype="straight"/>
              </w:pict>
            </w:r>
            <w:r>
              <w:rPr>
                <w:noProof/>
                <w:lang w:eastAsia="ru-RU"/>
              </w:rPr>
              <w:pict>
                <v:shape id="_x0000_s1218" type="#_x0000_t202" style="position:absolute;left:0;text-align:left;margin-left:232.15pt;margin-top:102.7pt;width:25.5pt;height:17.2pt;z-index:251848192" filled="f" stroked="f">
                  <v:textbox>
                    <w:txbxContent>
                      <w:p w:rsidR="00B3039A" w:rsidRPr="003700FB" w:rsidRDefault="00B3039A" w:rsidP="00867874">
                        <w:pPr>
                          <w:shd w:val="clear" w:color="auto" w:fill="FFFFFF"/>
                          <w:rPr>
                            <w:sz w:val="16"/>
                            <w:szCs w:val="16"/>
                          </w:rPr>
                        </w:pPr>
                        <w:r w:rsidRPr="003700FB">
                          <w:rPr>
                            <w:sz w:val="16"/>
                            <w:szCs w:val="16"/>
                          </w:rPr>
                          <w:t>29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219" type="#_x0000_t202" style="position:absolute;left:0;text-align:left;margin-left:214.15pt;margin-top:71.95pt;width:29.25pt;height:22.3pt;z-index:251847168" filled="f" stroked="f" strokecolor="white">
                  <v:textbox>
                    <w:txbxContent>
                      <w:p w:rsidR="00B3039A" w:rsidRPr="003700FB" w:rsidRDefault="00B3039A" w:rsidP="00867874">
                        <w:pPr>
                          <w:shd w:val="clear" w:color="auto" w:fill="FFFFFF"/>
                          <w:rPr>
                            <w:sz w:val="16"/>
                            <w:szCs w:val="16"/>
                          </w:rPr>
                        </w:pPr>
                        <w:r w:rsidRPr="003700FB">
                          <w:rPr>
                            <w:sz w:val="16"/>
                            <w:szCs w:val="16"/>
                          </w:rPr>
                          <w:t>29а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220" type="#_x0000_t32" style="position:absolute;left:0;text-align:left;margin-left:132.4pt;margin-top:89pt;width:58.5pt;height:50.25pt;flip:x y;z-index:251846144" o:connectortype="straight"/>
              </w:pict>
            </w:r>
            <w:r>
              <w:rPr>
                <w:noProof/>
                <w:lang w:eastAsia="ru-RU"/>
              </w:rPr>
              <w:pict>
                <v:shape id="_x0000_s1221" type="#_x0000_t32" style="position:absolute;left:0;text-align:left;margin-left:190.9pt;margin-top:110pt;width:32.25pt;height:29.25pt;flip:x;z-index:251845120" o:connectortype="straight"/>
              </w:pict>
            </w:r>
            <w:r>
              <w:rPr>
                <w:noProof/>
                <w:lang w:eastAsia="ru-RU"/>
              </w:rPr>
              <w:pict>
                <v:shape id="_x0000_s1222" type="#_x0000_t32" style="position:absolute;left:0;text-align:left;margin-left:223.15pt;margin-top:110pt;width:25.5pt;height:29.25pt;flip:x y;z-index:251844096" o:connectortype="straight"/>
              </w:pict>
            </w:r>
            <w:r>
              <w:rPr>
                <w:noProof/>
                <w:lang w:eastAsia="ru-RU"/>
              </w:rPr>
              <w:pict>
                <v:shape id="_x0000_s1223" type="#_x0000_t32" style="position:absolute;left:0;text-align:left;margin-left:248.65pt;margin-top:125pt;width:21.75pt;height:14.25pt;flip:x;z-index:251843072" o:connectortype="straight"/>
              </w:pict>
            </w:r>
            <w:r>
              <w:rPr>
                <w:noProof/>
                <w:lang w:eastAsia="ru-RU"/>
              </w:rPr>
              <w:pict>
                <v:shape id="_x0000_s1224" type="#_x0000_t32" style="position:absolute;left:0;text-align:left;margin-left:248.65pt;margin-top:94.25pt;width:21.75pt;height:30.75pt;z-index:251842048" o:connectortype="straight"/>
              </w:pict>
            </w:r>
            <w:r>
              <w:rPr>
                <w:noProof/>
                <w:lang w:eastAsia="ru-RU"/>
              </w:rPr>
              <w:pict>
                <v:shape id="_x0000_s1225" type="#_x0000_t32" style="position:absolute;left:0;text-align:left;margin-left:219.4pt;margin-top:53pt;width:7.5pt;height:13.5pt;flip:x y;z-index:251841024" o:connectortype="straight"/>
              </w:pict>
            </w:r>
            <w:r>
              <w:rPr>
                <w:noProof/>
                <w:lang w:eastAsia="ru-RU"/>
              </w:rPr>
              <w:pict>
                <v:shape id="_x0000_s1226" type="#_x0000_t32" style="position:absolute;left:0;text-align:left;margin-left:214.15pt;margin-top:29pt;width:12.75pt;height:20.25pt;z-index:251838976" o:connectortype="straight"/>
              </w:pict>
            </w:r>
            <w:r>
              <w:rPr>
                <w:noProof/>
                <w:lang w:eastAsia="ru-RU"/>
              </w:rPr>
              <w:pict>
                <v:shape id="_x0000_s1227" type="#_x0000_t32" style="position:absolute;left:0;text-align:left;margin-left:219.4pt;margin-top:49.25pt;width:7.5pt;height:3.75pt;flip:x;z-index:251840000" o:connectortype="straight"/>
              </w:pict>
            </w:r>
            <w:r>
              <w:rPr>
                <w:noProof/>
                <w:lang w:eastAsia="ru-RU"/>
              </w:rPr>
              <w:pict>
                <v:shape id="_x0000_s1228" type="#_x0000_t32" style="position:absolute;left:0;text-align:left;margin-left:194.65pt;margin-top:29pt;width:19.5pt;height:11.25pt;flip:y;z-index:251837952" o:connectortype="straight"/>
              </w:pict>
            </w:r>
            <w:r w:rsidRPr="000E476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45" type="#_x0000_t75" style="width:240.75pt;height:153.75pt;visibility:visible">
                  <v:imagedata r:id="rId30" o:title="" croptop="31194f" cropbottom="23036f" cropleft="36140f" cropright="15357f"/>
                </v:shape>
              </w:pict>
            </w: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Синегорский фельдшерский здравпункт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пст. Синегорье, ул. Южная, д. 4  (схема 29)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229" type="#_x0000_t32" style="position:absolute;left:0;text-align:left;margin-left:253.05pt;margin-top:78.45pt;width:6pt;height:26.35pt;flip:x y;z-index:25159219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230" style="position:absolute;left:0;text-align:left;margin-left:226.8pt;margin-top:55.3pt;width:50.25pt;height:49.5pt;z-index:251491840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Рисунок 25" o:spid="_x0000_i1046" type="#_x0000_t75" style="width:182.25pt;height:123pt;visibility:visible">
                  <v:imagedata r:id="rId31" o:title="" croptop="29521f" cropbottom="20834f" cropleft="29078f" cropright="18377f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231" type="#_x0000_t32" style="position:absolute;margin-left:7.55pt;margin-top:4.6pt;width:23.45pt;height:0;z-index:251593216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  <w:p w:rsidR="00B3039A" w:rsidRPr="00867874" w:rsidRDefault="00B3039A" w:rsidP="00867874">
            <w:pPr>
              <w:spacing w:after="0" w:line="240" w:lineRule="auto"/>
              <w:ind w:firstLine="708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Сергеево-Щельский фельдшерский здравпункт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д. Сергеево-Щелья  (схема 30)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232" type="#_x0000_t32" style="position:absolute;left:0;text-align:left;margin-left:166.15pt;margin-top:45.2pt;width:9.75pt;height:27pt;flip:x;z-index:25159526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233" style="position:absolute;left:0;text-align:left;margin-left:134.65pt;margin-top:45.2pt;width:64.5pt;height:60.75pt;z-index:251492864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Рисунок 28" o:spid="_x0000_i1047" type="#_x0000_t75" style="width:201.75pt;height:146.25pt;visibility:visible">
                  <v:imagedata r:id="rId32" o:title="" croptop="25557f" cropbottom="23113f" cropleft="26586f" cropright="18435f"/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234" type="#_x0000_t32" style="position:absolute;margin-left:7.55pt;margin-top:4.6pt;width:23.45pt;height:0;z-index:251594240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235" style="position:absolute;left:0;text-align:left;margin-left:222.3pt;margin-top:51.25pt;width:30.75pt;height:29.55pt;z-index:251775488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Карпушевский фельдшерский здравпункт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д. Карпушевка, ул. Мира, д. 131  (схема 31)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236" type="#_x0000_t32" style="position:absolute;left:0;text-align:left;margin-left:217.05pt;margin-top:50.65pt;width:0;height:18.3pt;flip:y;z-index:25177856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237" type="#_x0000_t32" style="position:absolute;left:0;text-align:left;margin-left:236.55pt;margin-top:23.65pt;width:16.5pt;height:0;flip:x;z-index:25177753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238" style="position:absolute;left:0;text-align:left;margin-left:200.55pt;margin-top:39.4pt;width:30.75pt;height:29.55pt;z-index:251776512" filled="f"/>
              </w:pict>
            </w:r>
            <w:r>
              <w:rPr>
                <w:noProof/>
                <w:lang w:eastAsia="ru-RU"/>
              </w:rPr>
              <w:pict>
                <v:rect id="_x0000_s1239" style="position:absolute;left:0;text-align:left;margin-left:193.05pt;margin-top:23.65pt;width:43.5pt;height:27pt;z-index:251774464" filled="f"/>
              </w:pict>
            </w:r>
            <w:r>
              <w:rPr>
                <w:noProof/>
                <w:lang w:eastAsia="ru-RU"/>
              </w:rPr>
              <w:pict>
                <v:shape id="_x0000_s1240" type="#_x0000_t202" style="position:absolute;left:0;text-align:left;margin-left:200.55pt;margin-top:28.45pt;width:26.25pt;height:17.25pt;z-index:251493888">
                  <v:textbox style="mso-next-textbox:#_x0000_s1240">
                    <w:txbxContent>
                      <w:p w:rsidR="00B3039A" w:rsidRPr="00B65879" w:rsidRDefault="00B3039A">
                        <w:pPr>
                          <w:rPr>
                            <w:sz w:val="12"/>
                            <w:szCs w:val="12"/>
                          </w:rPr>
                        </w:pPr>
                        <w:r>
                          <w:rPr>
                            <w:sz w:val="12"/>
                            <w:szCs w:val="12"/>
                          </w:rPr>
                          <w:t>131</w:t>
                        </w:r>
                      </w:p>
                    </w:txbxContent>
                  </v:textbox>
                </v:shape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Рисунок 31" o:spid="_x0000_i1048" type="#_x0000_t75" style="width:201.75pt;height:146.25pt;visibility:visible">
                  <v:imagedata r:id="rId33" o:title="" croptop="33651f" cropbottom="15266f" cropleft="30157f" cropright="17019f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tabs>
                <w:tab w:val="left" w:pos="211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241" type="#_x0000_t32" style="position:absolute;margin-left:7.55pt;margin-top:6.05pt;width:23.45pt;height:0;z-index:251772416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8"/>
                <w:szCs w:val="28"/>
              </w:rPr>
              <w:t xml:space="preserve">        </w: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Короворучейский ФАП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д. Чукчино, ул. Братьев Дуркиных, д. 49  (схема 32)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242" type="#_x0000_t32" style="position:absolute;left:0;text-align:left;margin-left:226.9pt;margin-top:54.8pt;width:17.65pt;height:11.95pt;flip:x y;z-index:25178060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243" type="#_x0000_t32" style="position:absolute;left:0;text-align:left;margin-left:213.8pt;margin-top:60.05pt;width:8.6pt;height:11.95pt;flip:y;z-index:25177958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244" style="position:absolute;left:0;text-align:left;margin-left:203.65pt;margin-top:36.3pt;width:45pt;height:40.5pt;z-index:251494912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49" type="#_x0000_t75" style="width:183pt;height:107.25pt;visibility:visible">
                  <v:imagedata r:id="rId34" o:title="" croptop="30618f" cropbottom="22016f" cropleft="30092f" cropright="18036f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58515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u w:val="single"/>
              </w:rPr>
            </w:pPr>
            <w:r>
              <w:rPr>
                <w:noProof/>
                <w:lang w:eastAsia="ru-RU"/>
              </w:rPr>
              <w:pict>
                <v:shape id="_x0000_s1245" type="#_x0000_t32" style="position:absolute;margin-left:7.55pt;margin-top:8.3pt;width:23.45pt;height:0;z-index:251773440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246" type="#_x0000_t32" style="position:absolute;left:0;text-align:left;margin-left:53.55pt;margin-top:74.2pt;width:254.25pt;height:0;z-index:251738624;mso-position-horizontal-relative:text;mso-position-vertical-relative:text" o:connectortype="straight"/>
              </w:pict>
            </w:r>
            <w:r>
              <w:rPr>
                <w:noProof/>
                <w:lang w:eastAsia="ru-RU"/>
              </w:rPr>
              <w:pict>
                <v:shape id="_x0000_s1247" type="#_x0000_t32" style="position:absolute;left:0;text-align:left;margin-left:60.3pt;margin-top:177.7pt;width:254.25pt;height:0;z-index:251736576;mso-position-horizontal-relative:text;mso-position-vertical-relative:text" o:connectortype="straight"/>
              </w:pict>
            </w:r>
            <w:r>
              <w:rPr>
                <w:noProof/>
                <w:lang w:eastAsia="ru-RU"/>
              </w:rPr>
              <w:pict>
                <v:shape id="_x0000_s1248" type="#_x0000_t202" style="position:absolute;left:0;text-align:left;margin-left:72.3pt;margin-top:181.45pt;width:184.5pt;height:24.75pt;z-index:251735552;mso-position-horizontal-relative:text;mso-position-vertical-relative:text" strokecolor="white">
                  <v:textbox style="mso-next-textbox:#_x0000_s1248">
                    <w:txbxContent>
                      <w:p w:rsidR="00B3039A" w:rsidRDefault="00B3039A">
                        <w:r>
                          <w:t>улица Центральная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oval id="_x0000_s1249" style="position:absolute;left:0;text-align:left;margin-left:512.55pt;margin-top:95.2pt;width:79.5pt;height:73.5pt;z-index:251665920;mso-position-horizontal-relative:text;mso-position-vertical-relative:text" filled="f"/>
              </w:pict>
            </w:r>
            <w:r>
              <w:rPr>
                <w:noProof/>
                <w:lang w:eastAsia="ru-RU"/>
              </w:rPr>
              <w:pict>
                <v:shape id="_x0000_s1250" type="#_x0000_t202" style="position:absolute;left:0;text-align:left;margin-left:538.05pt;margin-top:350.2pt;width:42.75pt;height:24.75pt;z-index:251504128;mso-position-horizontal-relative:text;mso-position-vertical-relative:text">
                  <v:textbox style="mso-next-textbox:#_x0000_s1250">
                    <w:txbxContent>
                      <w:p w:rsidR="00B3039A" w:rsidRDefault="00B3039A">
                        <w:r>
                          <w:t>ФАП</w:t>
                        </w:r>
                      </w:p>
                    </w:txbxContent>
                  </v:textbox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Нерицкий фельдшерский здравпункт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Нерица, ул. Центральная, д. 40  (схема 33)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251" type="#_x0000_t32" style="position:absolute;left:0;text-align:left;margin-left:51.3pt;margin-top:12.1pt;width:254.25pt;height:0;z-index:251495936" o:connectortype="straight"/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u w:val="single"/>
              </w:rPr>
            </w:pPr>
            <w:r>
              <w:rPr>
                <w:noProof/>
                <w:lang w:eastAsia="ru-RU"/>
              </w:rPr>
              <w:pict>
                <v:shape id="_x0000_s1252" type="#_x0000_t202" style="position:absolute;margin-left:60.3pt;margin-top:2.8pt;width:184.5pt;height:21pt;z-index:251737600" strokecolor="white">
                  <v:textbox style="mso-next-textbox:#_x0000_s1252">
                    <w:txbxContent>
                      <w:p w:rsidR="00B3039A" w:rsidRDefault="00B3039A">
                        <w:r>
                          <w:t>улица Ильинская</w:t>
                        </w:r>
                      </w:p>
                    </w:txbxContent>
                  </v:textbox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253" type="#_x0000_t32" style="position:absolute;margin-left:161.55pt;margin-top:7.7pt;width:0;height:24.75pt;z-index:25173452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254" style="position:absolute;margin-left:131.55pt;margin-top:7.7pt;width:59.25pt;height:56.25pt;z-index:251497984"/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rect id="_x0000_s1255" style="position:absolute;margin-left:100.8pt;margin-top:.25pt;width:114.75pt;height:70.5pt;z-index:251739648" filled="f"/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256" type="#_x0000_t202" style="position:absolute;margin-left:115.05pt;margin-top:1.4pt;width:42.75pt;height:24.75pt;z-index:251499008">
                  <v:textbox style="mso-next-textbox:#_x0000_s1256">
                    <w:txbxContent>
                      <w:p w:rsidR="00B3039A" w:rsidRDefault="00B3039A">
                        <w:r>
                          <w:t>40</w:t>
                        </w:r>
                      </w:p>
                    </w:txbxContent>
                  </v:textbox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oval id="_x0000_s1257" style="position:absolute;margin-left:131.55pt;margin-top:10.05pt;width:59.25pt;height:56.25pt;z-index:251740672" filled="f"/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258" type="#_x0000_t32" style="position:absolute;margin-left:161.55pt;margin-top:6.35pt;width:0;height:27.75pt;flip:y;z-index:251741696" o:connectortype="straight">
                  <v:stroke endarrow="block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259" type="#_x0000_t32" style="position:absolute;left:0;text-align:left;margin-left:60.3pt;margin-top:7.55pt;width:254.25pt;height:0;z-index:251496960" o:connectortype="straight"/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260" type="#_x0000_t32" style="position:absolute;margin-left:5.6pt;margin-top:6.15pt;width:23.45pt;height:0;z-index:251863552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261" type="#_x0000_t32" style="position:absolute;left:0;text-align:left;margin-left:3.8pt;margin-top:430.45pt;width:23.45pt;height:0;z-index:251673088;mso-position-horizontal-relative:text;mso-position-vertical-relative:text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Пижемская врачебная амбулатория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Замежная, ул. Калмыкова, д. 15  (схема 34)</w: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  <w:r>
              <w:rPr>
                <w:noProof/>
                <w:lang w:eastAsia="ru-RU"/>
              </w:rPr>
              <w:pict>
                <v:shape id="Рисунок 48" o:spid="_x0000_s1262" type="#_x0000_t75" style="position:absolute;left:0;text-align:left;margin-left:70.9pt;margin-top:44.95pt;width:204.75pt;height:162.75pt;z-index:251663872;visibility:visible;mso-position-vertical-relative:page">
                  <v:imagedata r:id="rId12" o:title="" croptop="9798f" cropbottom="37560f" cropleft="30942f" cropright="23040f"/>
                  <w10:wrap type="square" anchory="page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263" type="#_x0000_t32" style="position:absolute;margin-left:180.4pt;margin-top:-88.85pt;width:30.75pt;height:28.5pt;flip:x y;z-index:25166694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264" type="#_x0000_t32" style="position:absolute;margin-left:7.55pt;margin-top:4.6pt;width:23.45pt;height:0;z-index:251664896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265" style="position:absolute;left:0;text-align:left;margin-left:143.55pt;margin-top:115.1pt;width:53.25pt;height:50.25pt;z-index:251670016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Степановский ФАП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д. Степановская, ул. Молодежная, д. 2  (схема 35)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266" type="#_x0000_t32" style="position:absolute;left:0;text-align:left;margin-left:143.55pt;margin-top:98.45pt;width:26.25pt;height:0;z-index:25167104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267" style="position:absolute;left:0;text-align:left;margin-left:169.8pt;margin-top:80.45pt;width:31.5pt;height:32.25pt;z-index:251668992" filled="f"/>
              </w:pict>
            </w:r>
            <w:r w:rsidRPr="000E476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50" type="#_x0000_t75" style="width:192.75pt;height:153.75pt;visibility:visible">
                  <v:imagedata r:id="rId35" o:title="" croptop="26820f" cropbottom="21257f" cropleft="31573f" cropright="15940f"/>
                </v:shape>
              </w:pict>
            </w:r>
          </w:p>
          <w:p w:rsidR="00B3039A" w:rsidRDefault="00B3039A" w:rsidP="005851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3039A" w:rsidRPr="0058515E" w:rsidRDefault="00B3039A" w:rsidP="005851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268" type="#_x0000_t32" style="position:absolute;margin-left:5.6pt;margin-top:5.35pt;width:23.45pt;height:0;z-index:251667968" o:connectortype="straight">
                  <v:stroke endarrow="block"/>
                </v:shape>
              </w:pic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   </w: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Скитский ФАП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д. Скитская, ул. Монастырская, д. 2  (схема 36)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269" type="#_x0000_t202" style="position:absolute;left:0;text-align:left;margin-left:262.85pt;margin-top:6.55pt;width:25.5pt;height:142.5pt;z-index:251502080" strokecolor="white">
                  <v:textbox style="layout-flow:vertical;mso-layout-flow-alt:bottom-to-top;mso-next-textbox:#_x0000_s1269">
                    <w:txbxContent>
                      <w:p w:rsidR="00B3039A" w:rsidRDefault="00B3039A">
                        <w:r>
                          <w:t>улица Монастырская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270" type="#_x0000_t32" style="position:absolute;left:0;text-align:left;margin-left:295.85pt;margin-top:6.55pt;width:0;height:147.75pt;z-index:251500032" o:connectortype="straight"/>
              </w:pict>
            </w:r>
            <w:r>
              <w:rPr>
                <w:noProof/>
                <w:lang w:eastAsia="ru-RU"/>
              </w:rPr>
              <w:pict>
                <v:shape id="_x0000_s1271" type="#_x0000_t32" style="position:absolute;left:0;text-align:left;margin-left:257.35pt;margin-top:6.55pt;width:0;height:147.75pt;z-index:251501056" o:connectortype="straight"/>
              </w:pic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u w:val="single"/>
              </w:rPr>
            </w:pPr>
            <w:r>
              <w:rPr>
                <w:noProof/>
                <w:lang w:eastAsia="ru-RU"/>
              </w:rPr>
              <w:pict>
                <v:oval id="_x0000_s1272" style="position:absolute;margin-left:187.9pt;margin-top:-.15pt;width:79.5pt;height:73.5pt;z-index:251503104"/>
              </w:pict>
            </w:r>
            <w:r>
              <w:rPr>
                <w:noProof/>
                <w:lang w:eastAsia="ru-RU"/>
              </w:rPr>
              <w:pict>
                <v:rect id="_x0000_s1273" style="position:absolute;margin-left:158.65pt;margin-top:2.85pt;width:67.5pt;height:64.5pt;z-index:251672064" filled="f"/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274" type="#_x0000_t32" style="position:absolute;margin-left:226.15pt;margin-top:3.65pt;width:38.8pt;height:.05pt;flip:x;z-index:251674112" o:connectortype="straight">
                  <v:stroke endarrow="block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275" type="#_x0000_t32" style="position:absolute;left:0;text-align:left;margin-left:392.05pt;margin-top:440.95pt;width:23.45pt;height:0;z-index:25169868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276" type="#_x0000_t32" style="position:absolute;left:0;text-align:left;margin-left:1.45pt;margin-top:446.95pt;width:23.45pt;height:0;z-index:25168435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277" type="#_x0000_t32" style="position:absolute;left:0;text-align:left;margin-left:377.2pt;margin-top:206.95pt;width:23.45pt;height:0;z-index:251681280;mso-position-horizontal-relative:text;mso-position-vertical-relative:text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Черногорский фельдшерский здравпункт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д. Черногорская, ул. Каменка, д. 23  (схема 37)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15" o:spid="_x0000_s1278" type="#_x0000_t75" style="position:absolute;left:0;text-align:left;margin-left:55.8pt;margin-top:43.45pt;width:231pt;height:151.5pt;z-index:251675136;visibility:visible;mso-position-vertical-relative:page">
                  <v:imagedata r:id="rId36" o:title="" croptop="17943f" cropbottom="23277f" cropleft="16932f" cropright="27754f"/>
                  <w10:wrap type="square" anchory="page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279" type="#_x0000_t32" style="position:absolute;margin-left:156.3pt;margin-top:-81pt;width:39.75pt;height:.05pt;flip:x;z-index:25167820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280" style="position:absolute;margin-left:116.55pt;margin-top:-118.85pt;width:79.5pt;height:73.5pt;z-index:251677184" filled="f"/>
              </w:pict>
            </w:r>
            <w:r>
              <w:rPr>
                <w:noProof/>
                <w:lang w:eastAsia="ru-RU"/>
              </w:rPr>
              <w:pict>
                <v:shape id="_x0000_s1281" type="#_x0000_t32" style="position:absolute;margin-left:5.95pt;margin-top:6pt;width:23.45pt;height:0;z-index:251676160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Загривочный фельдшерский здравпункт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д. Загривочная, ул. Центральная, д. 22  (схема 38)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50" o:spid="_x0000_s1282" type="#_x0000_t75" style="position:absolute;left:0;text-align:left;margin-left:91.15pt;margin-top:43.45pt;width:224.25pt;height:144.75pt;z-index:251679232;visibility:visible;mso-position-vertical-relative:page">
                  <v:imagedata r:id="rId37" o:title="" croptop="20185f" cropbottom="18674f" cropleft="26692f" cropright="15604f"/>
                  <w10:wrap type="square" anchory="page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tabs>
                <w:tab w:val="left" w:pos="94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283" type="#_x0000_t32" style="position:absolute;margin-left:192.25pt;margin-top:-55.85pt;width:17.4pt;height:18.7pt;flip:y;z-index:251682304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8"/>
                <w:szCs w:val="28"/>
                <w:lang w:eastAsia="ru-RU"/>
              </w:rPr>
              <w:tab/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</w:t>
            </w:r>
          </w:p>
          <w:p w:rsidR="00B3039A" w:rsidRPr="00867874" w:rsidRDefault="00B3039A" w:rsidP="00867874">
            <w:pPr>
              <w:tabs>
                <w:tab w:val="left" w:pos="94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0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20 метров</w:t>
              </w:r>
            </w:smartTag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284" style="position:absolute;left:0;text-align:left;margin-left:551.5pt;margin-top:-115.15pt;width:57.8pt;height:55.5pt;z-index:251680256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Боровской ФАП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д. Боровская, ул. Центральная, д. 1  (схема 39)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51" o:spid="_x0000_s1285" type="#_x0000_t75" style="position:absolute;left:0;text-align:left;margin-left:36.3pt;margin-top:43.45pt;width:236.25pt;height:165pt;z-index:251683328;visibility:visible;mso-position-vertical-relative:page">
                  <v:imagedata r:id="rId38" o:title="" croptop="10034f" cropbottom="27173f" cropleft="23837f" cropright="18924f"/>
                  <w10:wrap type="square" anchory="page"/>
                </v:shape>
              </w:pict>
            </w:r>
          </w:p>
          <w:p w:rsidR="00B3039A" w:rsidRPr="00867874" w:rsidRDefault="00B3039A" w:rsidP="0058515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u w:val="single"/>
              </w:rPr>
            </w:pPr>
            <w:r>
              <w:rPr>
                <w:noProof/>
                <w:lang w:eastAsia="ru-RU"/>
              </w:rPr>
              <w:pict>
                <v:shape id="_x0000_s1286" type="#_x0000_t32" style="position:absolute;margin-left:177.3pt;margin-top:-122.7pt;width:23.45pt;height:17.25pt;z-index:25168640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287" style="position:absolute;margin-left:172.05pt;margin-top:-132.45pt;width:57.8pt;height:55.5pt;z-index:251685376" filled="f"/>
              </w:pict>
            </w:r>
            <w:r>
              <w:rPr>
                <w:noProof/>
                <w:lang w:eastAsia="ru-RU"/>
              </w:rPr>
              <w:pict>
                <v:oval id="_x0000_s1288" style="position:absolute;margin-left:177.3pt;margin-top:-139.9pt;width:57.8pt;height:55.5pt;z-index:251505152" filled="f"/>
              </w:pic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    </w: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289" style="position:absolute;left:0;text-align:left;margin-left:109.15pt;margin-top:134.25pt;width:30pt;height:28.45pt;z-index:251697664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Цилемская врачебная амбулатория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Трусово, кв. Набережный, д. 11  (схема 40)</w: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290" type="#_x0000_t32" style="position:absolute;left:0;text-align:left;margin-left:134.7pt;margin-top:94.95pt;width:10.45pt;height:0;flip:x;z-index:25170278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291" type="#_x0000_t32" style="position:absolute;left:0;text-align:left;margin-left:127.75pt;margin-top:73.95pt;width:0;height:16.6pt;z-index:25170176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292" type="#_x0000_t32" style="position:absolute;left:0;text-align:left;margin-left:124pt;margin-top:107.8pt;width:3.75pt;height:11.2pt;flip:y;z-index:25170073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293" type="#_x0000_t32" style="position:absolute;left:0;text-align:left;margin-left:109.15pt;margin-top:102.4pt;width:14.85pt;height:.05pt;z-index:25169971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294" style="position:absolute;left:0;text-align:left;margin-left:119.65pt;margin-top:73.95pt;width:30pt;height:28.45pt;z-index:251506176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51" type="#_x0000_t75" style="width:232.5pt;height:138.75pt;visibility:visible">
                  <v:imagedata r:id="rId39" o:title="" croptop="30447f" cropbottom="17882f" cropleft="26989f" cropright="17159f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     </w: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295" type="#_x0000_t32" style="position:absolute;left:0;text-align:left;margin-left:110.35pt;margin-top:353.2pt;width:23.45pt;height:0;z-index:251712000;mso-position-horizontal-relative:text;mso-position-vertical-relative:text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Рочевский фельдшерский здравпункт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д. Рочево, ул. Рябиновая, д. 14  (схема 41)</w:t>
            </w:r>
          </w:p>
          <w:p w:rsidR="00B3039A" w:rsidRPr="00867874" w:rsidRDefault="00B3039A" w:rsidP="00867874">
            <w:pPr>
              <w:spacing w:after="0" w:line="240" w:lineRule="auto"/>
            </w:pPr>
          </w:p>
          <w:p w:rsidR="00B3039A" w:rsidRPr="00867874" w:rsidRDefault="00B3039A" w:rsidP="0058515E">
            <w:pPr>
              <w:spacing w:after="0" w:line="240" w:lineRule="auto"/>
              <w:jc w:val="center"/>
            </w:pPr>
            <w:bookmarkStart w:id="0" w:name="_GoBack"/>
            <w:r>
              <w:rPr>
                <w:noProof/>
                <w:lang w:eastAsia="ru-RU"/>
              </w:rPr>
              <w:pict>
                <v:shape id="_x0000_s1296" type="#_x0000_t32" style="position:absolute;left:0;text-align:left;margin-left:152.55pt;margin-top:51.85pt;width:0;height:21.8pt;z-index:25170585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297" style="position:absolute;left:0;text-align:left;margin-left:130.05pt;margin-top:50.4pt;width:43.5pt;height:40.5pt;z-index:251561472" filled="f"/>
              </w:pict>
            </w:r>
            <w:r>
              <w:rPr>
                <w:noProof/>
                <w:lang w:eastAsia="ru-RU"/>
              </w:rPr>
              <w:pict>
                <v:rect id="_x0000_s1298" style="position:absolute;left:0;text-align:left;margin-left:137.55pt;margin-top:73.65pt;width:30pt;height:41.25pt;rotation:-163550fd;z-index:251703808" filled="f"/>
              </w:pict>
            </w:r>
            <w:r>
              <w:rPr>
                <w:noProof/>
                <w:lang w:eastAsia="ru-RU"/>
              </w:rPr>
              <w:pict>
                <v:shape id="_x0000_i1052" type="#_x0000_t75" style="width:211.5pt;height:168.75pt;visibility:visible">
                  <v:imagedata r:id="rId40" o:title="" croptop="23531f" cropbottom="22771f" cropleft="35557f" cropright="10752f"/>
                </v:shape>
              </w:pict>
            </w:r>
            <w:bookmarkEnd w:id="0"/>
          </w:p>
          <w:p w:rsidR="00B3039A" w:rsidRPr="0058515E" w:rsidRDefault="00B3039A" w:rsidP="00867874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noProof/>
                <w:lang w:eastAsia="ru-RU"/>
              </w:rPr>
              <w:pict>
                <v:shape id="_x0000_s1299" type="#_x0000_t32" style="position:absolute;margin-left:3.7pt;margin-top:3.25pt;width:23.45pt;height:0;z-index:251704832" o:connectortype="straight">
                  <v:stroke endarrow="block"/>
                </v:shape>
              </w:pict>
            </w:r>
            <w:r w:rsidRPr="00867874"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</w:rPr>
                <w:t>25 метров</w: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300" style="position:absolute;left:0;text-align:left;margin-left:181.9pt;margin-top:67.45pt;width:39.75pt;height:36pt;z-index:251708928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Филипповский ФАП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д. Филиппово, ул. Полевая, д. 3а  (схема 42)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pict>
                <v:shape id="_x0000_s1301" type="#_x0000_t32" style="position:absolute;left:0;text-align:left;margin-left:221.65pt;margin-top:19.4pt;width:21pt;height:0;flip:x;z-index:25170995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302" type="#_x0000_t32" style="position:absolute;left:0;text-align:left;margin-left:198.2pt;margin-top:29.9pt;width:0;height:18.75pt;flip:y;z-index:25170790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303" style="position:absolute;left:0;text-align:left;margin-left:202.9pt;margin-top:.65pt;width:39.75pt;height:36pt;z-index:251560448" filled="f"/>
              </w:pict>
            </w:r>
            <w:r>
              <w:rPr>
                <w:noProof/>
                <w:lang w:eastAsia="ru-RU"/>
              </w:rPr>
              <w:pict>
                <v:shape id="_x0000_s1304" type="#_x0000_t202" style="position:absolute;left:0;text-align:left;margin-left:196.9pt;margin-top:12.65pt;width:24.75pt;height:17.25pt;z-index:251559424">
                  <v:textbox style="mso-next-textbox:#_x0000_s1304">
                    <w:txbxContent>
                      <w:p w:rsidR="00B3039A" w:rsidRPr="00572033" w:rsidRDefault="00B3039A">
                        <w:pPr>
                          <w:rPr>
                            <w:sz w:val="16"/>
                            <w:szCs w:val="16"/>
                          </w:rPr>
                        </w:pPr>
                        <w:r w:rsidRPr="00572033">
                          <w:rPr>
                            <w:sz w:val="16"/>
                            <w:szCs w:val="16"/>
                          </w:rPr>
                          <w:t>3а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i1053" type="#_x0000_t75" style="width:220.5pt;height:138.75pt;visibility:visible">
                  <v:imagedata r:id="rId41" o:title="" croptop="31966f" cropbottom="17967f" cropleft="30696f" cropright="14455f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</w:pPr>
          </w:p>
          <w:p w:rsidR="00B3039A" w:rsidRPr="00867874" w:rsidRDefault="00B3039A" w:rsidP="00867874">
            <w:pPr>
              <w:spacing w:after="0" w:line="240" w:lineRule="auto"/>
            </w:pPr>
          </w:p>
          <w:p w:rsidR="00B3039A" w:rsidRPr="00867874" w:rsidRDefault="00B3039A" w:rsidP="00867874">
            <w:pPr>
              <w:spacing w:after="0" w:line="240" w:lineRule="auto"/>
              <w:ind w:firstLine="708"/>
              <w:rPr>
                <w:rFonts w:ascii="Times New Roman" w:hAnsi="Times New Roman"/>
              </w:rPr>
            </w:pPr>
            <w:r>
              <w:rPr>
                <w:noProof/>
                <w:lang w:eastAsia="ru-RU"/>
              </w:rPr>
              <w:pict>
                <v:shape id="_x0000_s1305" type="#_x0000_t32" style="position:absolute;left:0;text-align:left;margin-left:5.3pt;margin-top:4.5pt;width:23.45pt;height:0;z-index:251706880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</w:rPr>
              <w:t>25 метров</w:t>
            </w: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306" type="#_x0000_t202" style="position:absolute;left:0;text-align:left;margin-left:508.8pt;margin-top:95.25pt;width:33.75pt;height:24.75pt;z-index:251515392;mso-position-horizontal-relative:text;mso-position-vertical-relative:text">
                  <v:textbox style="mso-next-textbox:#_x0000_s1306">
                    <w:txbxContent>
                      <w:p w:rsidR="00B3039A" w:rsidRDefault="00B3039A">
                        <w:r>
                          <w:t>17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307" type="#_x0000_t202" style="position:absolute;left:0;text-align:left;margin-left:448.05pt;margin-top:164.2pt;width:160.5pt;height:21pt;z-index:251514368;mso-position-horizontal-relative:text;mso-position-vertical-relative:text" strokecolor="white">
                  <v:textbox style="mso-next-textbox:#_x0000_s1307">
                    <w:txbxContent>
                      <w:p w:rsidR="00B3039A" w:rsidRDefault="00B3039A">
                        <w:r>
                          <w:t>улица Северная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308" type="#_x0000_t32" style="position:absolute;left:0;text-align:left;margin-left:437.55pt;margin-top:192.75pt;width:199.5pt;height:0;z-index:251513344;mso-position-horizontal-relative:text;mso-position-vertical-relative:text" o:connectortype="straight"/>
              </w:pict>
            </w:r>
            <w:r>
              <w:rPr>
                <w:noProof/>
                <w:lang w:eastAsia="ru-RU"/>
              </w:rPr>
              <w:pict>
                <v:shape id="_x0000_s1309" type="#_x0000_t32" style="position:absolute;left:0;text-align:left;margin-left:437.55pt;margin-top:156.75pt;width:199.5pt;height:0;z-index:251512320;mso-position-horizontal-relative:text;mso-position-vertical-relative:text" o:connectortype="straight"/>
              </w:pict>
            </w:r>
            <w:r>
              <w:rPr>
                <w:noProof/>
                <w:lang w:eastAsia="ru-RU"/>
              </w:rPr>
              <w:pict>
                <v:shape id="_x0000_s1310" type="#_x0000_t32" style="position:absolute;left:0;text-align:left;margin-left:68.55pt;margin-top:192.75pt;width:199.5pt;height:0;z-index:251508224;mso-position-horizontal-relative:text;mso-position-vertical-relative:text" o:connectortype="straight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Мыльский ФАП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д. Мыла, ул. Таёжная, д. 54  (схема 43)</w:t>
            </w:r>
          </w:p>
          <w:p w:rsidR="00B3039A" w:rsidRPr="00867874" w:rsidRDefault="00B3039A" w:rsidP="00867874">
            <w:pPr>
              <w:spacing w:after="0" w:line="240" w:lineRule="auto"/>
            </w:pPr>
          </w:p>
          <w:p w:rsidR="00B3039A" w:rsidRPr="00867874" w:rsidRDefault="00B3039A" w:rsidP="00867874">
            <w:pPr>
              <w:spacing w:after="0" w:line="240" w:lineRule="auto"/>
            </w:pPr>
          </w:p>
          <w:p w:rsidR="00B3039A" w:rsidRPr="00867874" w:rsidRDefault="00B3039A" w:rsidP="00867874">
            <w:pPr>
              <w:spacing w:after="0" w:line="240" w:lineRule="auto"/>
            </w:pPr>
          </w:p>
          <w:p w:rsidR="00B3039A" w:rsidRPr="00867874" w:rsidRDefault="00B3039A" w:rsidP="00867874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oval id="_x0000_s1311" style="position:absolute;margin-left:107.55pt;margin-top:8.5pt;width:51.75pt;height:52.5pt;z-index:251511296" filled="f"/>
              </w:pict>
            </w:r>
          </w:p>
          <w:p w:rsidR="00B3039A" w:rsidRPr="00867874" w:rsidRDefault="00B3039A" w:rsidP="00867874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_x0000_s1312" type="#_x0000_t202" style="position:absolute;margin-left:133.8pt;margin-top:9.45pt;width:33.75pt;height:24.75pt;z-index:251510272">
                  <v:textbox style="mso-next-textbox:#_x0000_s1312">
                    <w:txbxContent>
                      <w:p w:rsidR="00B3039A" w:rsidRDefault="00B3039A">
                        <w:r>
                          <w:t>54</w:t>
                        </w:r>
                      </w:p>
                    </w:txbxContent>
                  </v:textbox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</w:pPr>
          </w:p>
          <w:p w:rsidR="00B3039A" w:rsidRPr="00867874" w:rsidRDefault="00B3039A" w:rsidP="00867874">
            <w:pPr>
              <w:spacing w:after="0" w:line="240" w:lineRule="auto"/>
            </w:pPr>
          </w:p>
          <w:p w:rsidR="00B3039A" w:rsidRPr="00867874" w:rsidRDefault="00B3039A" w:rsidP="00867874">
            <w:pPr>
              <w:spacing w:after="0" w:line="240" w:lineRule="auto"/>
            </w:pPr>
          </w:p>
          <w:p w:rsidR="00B3039A" w:rsidRPr="00867874" w:rsidRDefault="00B3039A" w:rsidP="00867874">
            <w:pPr>
              <w:spacing w:after="0" w:line="240" w:lineRule="auto"/>
            </w:pPr>
          </w:p>
          <w:p w:rsidR="00B3039A" w:rsidRPr="00867874" w:rsidRDefault="00B3039A" w:rsidP="00867874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_x0000_s1313" type="#_x0000_t32" style="position:absolute;margin-left:68.55pt;margin-top:8.3pt;width:199.5pt;height:0;z-index:251507200" o:connectortype="straight"/>
              </w:pict>
            </w:r>
          </w:p>
          <w:p w:rsidR="00B3039A" w:rsidRPr="00867874" w:rsidRDefault="00B3039A" w:rsidP="00867874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_x0000_s1314" type="#_x0000_t202" style="position:absolute;margin-left:82.05pt;margin-top:2.35pt;width:160.5pt;height:21pt;z-index:251509248" strokecolor="white">
                  <v:textbox style="mso-next-textbox:#_x0000_s1314">
                    <w:txbxContent>
                      <w:p w:rsidR="00B3039A" w:rsidRDefault="00B3039A">
                        <w:r>
                          <w:t>улица Таёжная</w:t>
                        </w:r>
                      </w:p>
                    </w:txbxContent>
                  </v:textbox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</w:pPr>
          </w:p>
          <w:p w:rsidR="00B3039A" w:rsidRPr="00867874" w:rsidRDefault="00B3039A" w:rsidP="00867874">
            <w:pPr>
              <w:spacing w:after="0" w:line="240" w:lineRule="auto"/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noProof/>
                <w:lang w:eastAsia="ru-RU"/>
              </w:rPr>
              <w:pict>
                <v:shape id="_x0000_s1315" type="#_x0000_t32" style="position:absolute;margin-left:.1pt;margin-top:4.5pt;width:23.45pt;height:0;z-index:251710976" o:connectortype="straight">
                  <v:stroke endarrow="block"/>
                </v:shape>
              </w:pict>
            </w:r>
            <w:r w:rsidRPr="00867874"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</w:rPr>
                <w:t>25 метров</w: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316" type="#_x0000_t32" style="position:absolute;left:0;text-align:left;margin-left:115.7pt;margin-top:101.15pt;width:23.45pt;height:0;z-index:251715072;mso-position-horizontal-relative:text;mso-position-vertical-relative:text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Нонбургский фельдшерский здравпункт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д. Нонбург, ул. Северная, д. 17  (схема 44)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oval id="_x0000_s1317" style="position:absolute;left:0;text-align:left;margin-left:110.65pt;margin-top:.45pt;width:51.75pt;height:52.5pt;z-index:251714048" filled="f"/>
              </w:pic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noProof/>
                <w:lang w:eastAsia="ru-RU"/>
              </w:rPr>
              <w:pict>
                <v:shape id="_x0000_s1318" type="#_x0000_t32" style="position:absolute;margin-left:5.3pt;margin-top:5.2pt;width:23.45pt;height:0;z-index:251713024" o:connectortype="straight">
                  <v:stroke endarrow="block"/>
                </v:shape>
              </w:pict>
            </w:r>
            <w:r w:rsidRPr="00867874">
              <w:t xml:space="preserve"> 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</w:rPr>
                <w:t>25 метров</w:t>
              </w:r>
            </w:smartTag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319" style="position:absolute;left:0;text-align:left;margin-left:121.05pt;margin-top:95.95pt;width:49.5pt;height:44.25pt;z-index:251722240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Средне-Бугаевский фельдшерский здравпункт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Среднее Бугаево, ул. Кислякова, д. 38  (схема 45)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320" type="#_x0000_t32" style="position:absolute;left:0;text-align:left;margin-left:121.05pt;margin-top:64.45pt;width:18.75pt;height:5.95pt;flip:y;z-index:25172428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21" style="position:absolute;left:0;text-align:left;margin-left:139.8pt;margin-top:37.4pt;width:40.5pt;height:42.75pt;rotation:-1513436fd;z-index:251721216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54" type="#_x0000_t75" style="width:260.25pt;height:138pt;visibility:visible">
                  <v:imagedata r:id="rId42" o:title="" croptop="16785f" cropbottom="33233f" cropleft="29891f" cropright="10953f"/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867874">
              <w:rPr>
                <w:rFonts w:ascii="Times New Roman" w:hAnsi="Times New Roman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</w:rPr>
                <w:t>25 метров</w:t>
              </w:r>
              <w:r>
                <w:rPr>
                  <w:noProof/>
                  <w:lang w:eastAsia="ru-RU"/>
                </w:rPr>
                <w:pict>
                  <v:shape id="_x0000_s1322" type="#_x0000_t32" style="position:absolute;margin-left:4.45pt;margin-top:7.1pt;width:23.45pt;height:0;z-index:251723264;mso-position-horizontal-relative:text;mso-position-vertical-relative:text" o:connectortype="straight">
                    <v:stroke endarrow="block"/>
                  </v:shape>
                </w:pic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323" type="#_x0000_t32" style="position:absolute;left:0;text-align:left;margin-left:2.3pt;margin-top:440.2pt;width:23.45pt;height:0;z-index:251817472;mso-position-horizontal-relative:text;mso-position-vertical-relative:text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Верхне-Бугаевский ФАП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д. Верхнее Бугаево, ул. Речная, д. 34  (схема 46)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24" type="#_x0000_t202" style="position:absolute;left:0;text-align:left;margin-left:161.65pt;margin-top:87.85pt;width:33.75pt;height:24.75pt;z-index:251519488">
                  <v:textbox style="mso-next-textbox:#_x0000_s1324">
                    <w:txbxContent>
                      <w:p w:rsidR="00B3039A" w:rsidRDefault="00B3039A">
                        <w:r>
                          <w:t>34</w:t>
                        </w:r>
                      </w:p>
                    </w:txbxContent>
                  </v:textbox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oval id="_x0000_s1325" style="position:absolute;margin-left:171.4pt;margin-top:3.95pt;width:49.5pt;height:44.25pt;z-index:251725312" filled="f"/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26" type="#_x0000_t32" style="position:absolute;margin-left:195.4pt;margin-top:11.15pt;width:25.5pt;height:0;flip:x;z-index:251727360" o:connectortype="straight">
                  <v:stroke endarrow="block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27" type="#_x0000_t32" style="position:absolute;margin-left:81.4pt;margin-top:6.3pt;width:199.5pt;height:0;z-index:251518464" o:connectortype="straight"/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28" type="#_x0000_t202" style="position:absolute;margin-left:98.65pt;margin-top:-.05pt;width:160.5pt;height:21pt;z-index:251517440" strokecolor="white">
                  <v:textbox style="mso-next-textbox:#_x0000_s1328">
                    <w:txbxContent>
                      <w:p w:rsidR="00B3039A" w:rsidRDefault="00B3039A">
                        <w:r>
                          <w:t>улица Речная</w:t>
                        </w:r>
                      </w:p>
                    </w:txbxContent>
                  </v:textbox>
                </v:shape>
              </w:pict>
            </w:r>
          </w:p>
          <w:p w:rsidR="00B3039A" w:rsidRPr="00867874" w:rsidRDefault="00B3039A" w:rsidP="00867874">
            <w:pPr>
              <w:tabs>
                <w:tab w:val="left" w:pos="600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29" type="#_x0000_t32" style="position:absolute;margin-left:81.4pt;margin-top:10.1pt;width:199.5pt;height:0;z-index:251516416" o:connectortype="straight"/>
              </w:pict>
            </w:r>
            <w:r w:rsidRPr="00867874">
              <w:rPr>
                <w:rFonts w:ascii="Times New Roman" w:hAnsi="Times New Roman"/>
                <w:sz w:val="28"/>
                <w:szCs w:val="28"/>
                <w:lang w:eastAsia="ru-RU"/>
              </w:rPr>
              <w:tab/>
            </w:r>
          </w:p>
          <w:p w:rsidR="00B3039A" w:rsidRPr="00867874" w:rsidRDefault="00B3039A" w:rsidP="00867874">
            <w:pPr>
              <w:tabs>
                <w:tab w:val="left" w:pos="600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30" type="#_x0000_t32" style="position:absolute;margin-left:2.3pt;margin-top:5.25pt;width:23.45pt;height:0;z-index:251726336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</w:rPr>
              <w:t xml:space="preserve"> 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</w:rPr>
                <w:t>25 метров</w:t>
              </w:r>
            </w:smartTag>
          </w:p>
          <w:p w:rsidR="00B3039A" w:rsidRPr="00867874" w:rsidRDefault="00B3039A" w:rsidP="00867874">
            <w:pPr>
              <w:tabs>
                <w:tab w:val="left" w:pos="600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331" style="position:absolute;left:0;text-align:left;margin-left:184.05pt;margin-top:15.3pt;width:33.75pt;height:33.75pt;z-index:251609600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Хабарицкий ФАП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Хабариха, ул. Центральная, д. 4  (схема 47)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332" type="#_x0000_t32" style="position:absolute;left:0;text-align:left;margin-left:202.2pt;margin-top:.45pt;width:11.4pt;height:6pt;flip:x;z-index:25161164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333" type="#_x0000_t32" style="position:absolute;left:0;text-align:left;margin-left:160.8pt;margin-top:59pt;width:15.6pt;height:6.7pt;flip:y;z-index:25161062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334" style="position:absolute;left:0;text-align:left;margin-left:157.05pt;margin-top:41.7pt;width:33.75pt;height:33.75pt;z-index:251558400" filled="f"/>
              </w:pict>
            </w:r>
            <w:r>
              <w:rPr>
                <w:noProof/>
                <w:lang w:eastAsia="ru-RU"/>
              </w:rPr>
              <w:pict>
                <v:rect id="_x0000_s1335" style="position:absolute;left:0;text-align:left;margin-left:164.55pt;margin-top:6.45pt;width:46.5pt;height:52.5pt;rotation:-1811204fd;z-index:251608576" filled="f"/>
              </w:pict>
            </w:r>
            <w:r>
              <w:rPr>
                <w:noProof/>
                <w:lang w:eastAsia="ru-RU"/>
              </w:rPr>
              <w:pict>
                <v:shape id="_x0000_s1336" type="#_x0000_t202" style="position:absolute;left:0;text-align:left;margin-left:170.55pt;margin-top:21.45pt;width:24.75pt;height:24.75pt;z-index:251557376">
                  <v:textbox style="mso-next-textbox:#_x0000_s1336">
                    <w:txbxContent>
                      <w:p w:rsidR="00B3039A" w:rsidRDefault="00B3039A">
                        <w:r>
                          <w:t>4</w:t>
                        </w:r>
                      </w:p>
                    </w:txbxContent>
                  </v:textbox>
                </v:shape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55" type="#_x0000_t75" style="width:201.75pt;height:177.75pt;visibility:visible">
                  <v:imagedata r:id="rId43" o:title="" croptop="36186f" cropbottom="9446f" cropleft="29211f" cropright="15804f"/>
                </v:shape>
              </w:pict>
            </w:r>
          </w:p>
          <w:p w:rsidR="00B3039A" w:rsidRPr="00867874" w:rsidRDefault="00B3039A" w:rsidP="00867874">
            <w:pPr>
              <w:tabs>
                <w:tab w:val="left" w:pos="180"/>
                <w:tab w:val="left" w:pos="840"/>
                <w:tab w:val="left" w:pos="274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337" type="#_x0000_t32" style="position:absolute;margin-left:4.45pt;margin-top:9.4pt;width:23.45pt;height:.05pt;z-index:251607552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8"/>
                <w:szCs w:val="28"/>
              </w:rPr>
              <w:tab/>
              <w:t xml:space="preserve">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</w:rPr>
                <w:t>25</w:t>
              </w:r>
              <w:r>
                <w:rPr>
                  <w:rFonts w:ascii="Times New Roman" w:hAnsi="Times New Roman"/>
                  <w:sz w:val="24"/>
                  <w:szCs w:val="24"/>
                </w:rPr>
                <w:t xml:space="preserve"> метров</w: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338" style="position:absolute;left:0;text-align:left;margin-left:191.65pt;margin-top:69.3pt;width:45.75pt;height:44.7pt;z-index:251818496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Окуневский ФАП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Адрес объекта: с. </w:t>
            </w:r>
            <w:r>
              <w:rPr>
                <w:rFonts w:ascii="Times New Roman" w:hAnsi="Times New Roman"/>
                <w:sz w:val="24"/>
                <w:szCs w:val="24"/>
              </w:rPr>
              <w:t>Окунев Нос, ул. Парковая, д. 6д</w: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(схема 48)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39" type="#_x0000_t32" style="position:absolute;left:0;text-align:left;margin-left:192.15pt;margin-top:49.6pt;width:23.45pt;height:0;z-index:25181952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340" type="#_x0000_t32" style="position:absolute;left:0;text-align:left;margin-left:237.4pt;margin-top:72.55pt;width:0;height:25.95pt;flip:y;z-index:25182054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341" style="position:absolute;left:0;text-align:left;margin-left:213.35pt;margin-top:53.8pt;width:45.75pt;height:44.7pt;z-index:251520512" filled="f"/>
              </w:pict>
            </w:r>
            <w:r>
              <w:rPr>
                <w:noProof/>
                <w:lang w:eastAsia="ru-RU"/>
              </w:rPr>
              <w:pict>
                <v:rect id="_x0000_s1342" style="position:absolute;left:0;text-align:left;margin-left:215.6pt;margin-top:30.1pt;width:43.5pt;height:42.45pt;rotation:229459fd;z-index:251816448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56" type="#_x0000_t75" style="width:231pt;height:154.5pt;visibility:visible">
                  <v:imagedata r:id="rId44" o:title="" croptop="15351f" cropbottom="32388f" cropleft="28809f" cropright="15671f"/>
                </v:shape>
              </w:pict>
            </w:r>
          </w:p>
          <w:p w:rsidR="00B3039A" w:rsidRPr="00867874" w:rsidRDefault="00B3039A" w:rsidP="0058515E">
            <w:pPr>
              <w:spacing w:after="0" w:line="240" w:lineRule="atLeast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</w:rPr>
              <w:t xml:space="preserve">          </w:t>
            </w:r>
            <w:r w:rsidRPr="00867874">
              <w:rPr>
                <w:rFonts w:ascii="Times New Roman" w:hAnsi="Times New Roman"/>
              </w:rPr>
              <w:t xml:space="preserve">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</w:rPr>
                <w:t>25 метров</w:t>
              </w:r>
            </w:smartTag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343" type="#_x0000_t32" style="position:absolute;left:0;text-align:left;margin-left:8.2pt;margin-top:440.95pt;width:23.45pt;height:.05pt;z-index:25180006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344" type="#_x0000_t32" style="position:absolute;left:0;text-align:left;margin-left:244.8pt;margin-top:46.45pt;width:0;height:22.5pt;z-index:25163520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345" type="#_x0000_t32" style="position:absolute;left:0;text-align:left;margin-left:213.85pt;margin-top:93.7pt;width:23.45pt;height:.05pt;z-index:25163315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346" style="position:absolute;left:0;text-align:left;margin-left:214.05pt;margin-top:73.45pt;width:42pt;height:39.75pt;z-index:251632128;mso-position-horizontal-relative:text;mso-position-vertical-relative:text" filled="f"/>
              </w:pict>
            </w:r>
            <w:r>
              <w:rPr>
                <w:noProof/>
                <w:lang w:eastAsia="ru-RU"/>
              </w:rPr>
              <w:pict>
                <v:oval id="_x0000_s1347" style="position:absolute;left:0;text-align:left;margin-left:256.05pt;margin-top:73.45pt;width:42pt;height:39.75pt;z-index:251631104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Новоборская участковая больница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пст. Новый Бор, ул. Нагорная, д. 18  (схема 49)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348" type="#_x0000_t32" style="position:absolute;left:0;text-align:left;margin-left:272.6pt;margin-top:52.3pt;width:25.45pt;height:.05pt;flip:x;z-index:25163417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349" style="position:absolute;left:0;text-align:left;margin-left:222.3pt;margin-top:5.05pt;width:42pt;height:39.75pt;z-index:251521536" filled="f"/>
              </w:pict>
            </w:r>
            <w:r>
              <w:rPr>
                <w:noProof/>
                <w:lang w:eastAsia="ru-RU"/>
              </w:rPr>
              <w:pict>
                <v:rect id="_x0000_s1350" style="position:absolute;left:0;text-align:left;margin-left:237.3pt;margin-top:27.55pt;width:35.25pt;height:55.5pt;z-index:251630080" filled="f"/>
              </w:pict>
            </w:r>
            <w:r w:rsidRPr="000E476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57" type="#_x0000_t75" style="width:220.5pt;height:146.25pt;visibility:visible">
                  <v:imagedata r:id="rId45" o:title="" croptop="27157f" cropbottom="21594f" cropleft="23276f" cropright="21883f"/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51" type="#_x0000_t32" style="position:absolute;margin-left:21.7pt;margin-top:6.55pt;width:23.45pt;height:.05pt;z-index:251629056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8"/>
                <w:szCs w:val="28"/>
              </w:rPr>
              <w:tab/>
              <w:t xml:space="preserve">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</w:rPr>
                <w:t>25</w:t>
              </w:r>
              <w:r w:rsidRPr="00867874">
                <w:rPr>
                  <w:rFonts w:ascii="Times New Roman" w:hAnsi="Times New Roman"/>
                  <w:sz w:val="24"/>
                  <w:szCs w:val="24"/>
                </w:rPr>
                <w:t xml:space="preserve"> метров</w:t>
              </w:r>
            </w:smartTag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Ёрмицкий ФАП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Ермица, ул. Заозерная, д. 4  (схема 50)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pict>
                <v:rect id="_x0000_s1352" style="position:absolute;left:0;text-align:left;margin-left:136.15pt;margin-top:12.95pt;width:86.25pt;height:48.75pt;z-index:251796992" filled="f"/>
              </w:pict>
            </w:r>
            <w:r>
              <w:rPr>
                <w:noProof/>
                <w:lang w:eastAsia="ru-RU"/>
              </w:rPr>
              <w:pict>
                <v:shape id="_x0000_s1353" type="#_x0000_t202" style="position:absolute;left:0;text-align:left;margin-left:160.15pt;margin-top:12.95pt;width:35.25pt;height:28.5pt;z-index:251526656">
                  <v:textbox style="mso-next-textbox:#_x0000_s1353">
                    <w:txbxContent>
                      <w:p w:rsidR="00B3039A" w:rsidRDefault="00B3039A">
                        <w:r>
                          <w:t>4</w:t>
                        </w:r>
                      </w:p>
                    </w:txbxContent>
                  </v:textbox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pict>
                <v:oval id="_x0000_s1354" style="position:absolute;left:0;text-align:left;margin-left:160.15pt;margin-top:13pt;width:42.75pt;height:37.5pt;z-index:251525632" filled="f"/>
              </w:pic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55" type="#_x0000_t32" style="position:absolute;left:0;text-align:left;margin-left:183.25pt;margin-top:13.4pt;width:0;height:20.9pt;flip:y;z-index:251798016" o:connectortype="straight">
                  <v:stroke endarrow="block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56" type="#_x0000_t32" style="position:absolute;left:0;text-align:left;margin-left:69.4pt;margin-top:14.55pt;width:234pt;height:0;z-index:251522560" o:connectortype="straight"/>
              </w:pic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57" type="#_x0000_t202" style="position:absolute;left:0;text-align:left;margin-left:85.15pt;margin-top:2.2pt;width:195pt;height:18.75pt;z-index:251524608" strokecolor="white">
                  <v:textbox style="mso-next-textbox:#_x0000_s1357">
                    <w:txbxContent>
                      <w:p w:rsidR="00B3039A" w:rsidRDefault="00B3039A">
                        <w:r>
                          <w:t>улица  Заозерная</w:t>
                        </w:r>
                      </w:p>
                    </w:txbxContent>
                  </v:textbox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58" type="#_x0000_t32" style="position:absolute;left:0;text-align:left;margin-left:69.4pt;margin-top:8.65pt;width:234pt;height:0;z-index:251523584" o:connectortype="straight"/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59" type="#_x0000_t32" style="position:absolute;margin-left:11.3pt;margin-top:7.45pt;width:23.45pt;height:.05pt;z-index:251795968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Харьяжский ФАП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пст. Харьяга, ул. Лубнина, д. 4  (схема 51)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360" style="position:absolute;left:0;text-align:left;margin-left:230pt;margin-top:102.65pt;width:34.3pt;height:34.45pt;z-index:251527680" filled="f"/>
              </w:pict>
            </w:r>
            <w:r>
              <w:rPr>
                <w:noProof/>
                <w:lang w:eastAsia="ru-RU"/>
              </w:rPr>
              <w:pict>
                <v:shape id="_x0000_s1361" type="#_x0000_t32" style="position:absolute;left:0;text-align:left;margin-left:230pt;margin-top:120.65pt;width:14.8pt;height:.05pt;z-index:25180108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362" type="#_x0000_t202" style="position:absolute;left:0;text-align:left;margin-left:244.8pt;margin-top:106.9pt;width:19.5pt;height:19.75pt;z-index:251799040">
                  <v:textbox style="mso-next-textbox:#_x0000_s1362">
                    <w:txbxContent>
                      <w:p w:rsidR="00B3039A" w:rsidRPr="006060F5" w:rsidRDefault="00B3039A" w:rsidP="006060F5">
                        <w:r>
                          <w:t>4</w:t>
                        </w:r>
                      </w:p>
                    </w:txbxContent>
                  </v:textbox>
                </v:shape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58" type="#_x0000_t75" style="width:201.75pt;height:138pt;visibility:visible">
                  <v:imagedata r:id="rId46" o:title="" croptop="28425f" cropbottom="20919f" cropleft="19835f" cropright="25460f"/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5 метров"/>
              </w:smartTagPr>
              <w:r w:rsidRPr="00867874">
                <w:rPr>
                  <w:rFonts w:ascii="Times New Roman" w:hAnsi="Times New Roman"/>
                  <w:sz w:val="24"/>
                  <w:szCs w:val="24"/>
                </w:rPr>
                <w:t>25 метров</w:t>
              </w:r>
            </w:smartTag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МБУДО «Центр физкультуры спорта и туризма» Усть-Цилемского района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Усть-Цильма, ул. Новый квартал, д. 4а  (схема 52)</w: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oval id="_x0000_s1363" style="position:absolute;left:0;text-align:left;margin-left:152.65pt;margin-top:39.55pt;width:69.75pt;height:1in;z-index:251528704" filled="f"/>
              </w:pict>
            </w:r>
            <w:r>
              <w:rPr>
                <w:noProof/>
                <w:lang w:eastAsia="ru-RU"/>
              </w:rPr>
              <w:pict>
                <v:shape id="_x0000_s1364" type="#_x0000_t32" style="position:absolute;left:0;text-align:left;margin-left:188.5pt;margin-top:77.1pt;width:6.9pt;height:34.45pt;flip:x y;z-index:251597312" o:connectortype="straight">
                  <v:stroke endarrow="block"/>
                </v:shape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59" type="#_x0000_t75" style="width:212.25pt;height:130.5pt;visibility:visible">
                  <v:imagedata r:id="rId47" o:title="" croptop="31206f" cropbottom="18893f" cropleft="34748f" cropright="11694f"/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365" type="#_x0000_t32" style="position:absolute;margin-left:7.55pt;margin-top:4.6pt;width:23.45pt;height:0;z-index:251596288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50 метров</w: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Лыжная база</w:t>
            </w: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Усть-Цильма, ул. им А.С.Пушкина, д. 45 (схема 53)</w: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pict>
                <v:oval id="_x0000_s1366" style="position:absolute;margin-left:184.05pt;margin-top:10.6pt;width:42pt;height:45.05pt;z-index:251529728" filled="f"/>
              </w:pic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67" type="#_x0000_t32" style="position:absolute;left:0;text-align:left;margin-left:184.05pt;margin-top:17pt;width:21.75pt;height:0;z-index:25160038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68" style="position:absolute;left:0;text-align:left;margin-left:205.8pt;margin-top:7.95pt;width:33.75pt;height:45.05pt;rotation:-318934fd;z-index:251599360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Рисунок 22" o:spid="_x0000_i1060" type="#_x0000_t75" style="width:201.75pt;height:130.5pt;visibility:visible">
                  <v:imagedata r:id="rId48" o:title="" croptop="28002f" cropbottom="21423f" cropleft="28873f" cropright="17289f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369" type="#_x0000_t32" style="position:absolute;margin-left:7.55pt;margin-top:4.6pt;width:23.45pt;height:0;z-index:251598336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50 метров</w: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Лыжная база с. Замежная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Замежная, ул. Набережная, д. 18 (схема 54)</w: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70" type="#_x0000_t32" style="position:absolute;margin-left:57.4pt;margin-top:161.35pt;width:240.75pt;height:0;z-index:251537920" o:connectortype="straight"/>
              </w:pict>
            </w:r>
            <w:r>
              <w:rPr>
                <w:noProof/>
                <w:lang w:eastAsia="ru-RU"/>
              </w:rPr>
              <w:pict>
                <v:shape id="_x0000_s1371" type="#_x0000_t202" style="position:absolute;margin-left:68.65pt;margin-top:126.1pt;width:216.75pt;height:28.5pt;z-index:251538944" strokecolor="white">
                  <v:textbox style="mso-next-textbox:#_x0000_s1371">
                    <w:txbxContent>
                      <w:p w:rsidR="00B3039A" w:rsidRDefault="00B3039A">
                        <w:r>
                          <w:t>улица  Набережная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372" type="#_x0000_t32" style="position:absolute;margin-left:57.4pt;margin-top:120.85pt;width:240.75pt;height:0;z-index:251536896" o:connectortype="straight"/>
              </w:pict>
            </w:r>
            <w:r>
              <w:rPr>
                <w:noProof/>
                <w:lang w:eastAsia="ru-RU"/>
              </w:rPr>
              <w:pict>
                <v:shape id="_x0000_s1373" type="#_x0000_t202" style="position:absolute;margin-left:131.65pt;margin-top:48.85pt;width:35.25pt;height:33.75pt;z-index:251540992">
                  <v:textbox style="mso-next-textbox:#_x0000_s1373">
                    <w:txbxContent>
                      <w:p w:rsidR="00B3039A" w:rsidRDefault="00B3039A">
                        <w:r>
                          <w:t>18</w:t>
                        </w:r>
                      </w:p>
                    </w:txbxContent>
                  </v:textbox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oval id="_x0000_s1374" style="position:absolute;margin-left:101.65pt;margin-top:1.65pt;width:90.75pt;height:87pt;z-index:251539968" filled="f"/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75" type="#_x0000_t32" style="position:absolute;margin-left:145.15pt;margin-top:2.1pt;width:0;height:38.25pt;flip:y;z-index:251688448" o:connectortype="straight">
                  <v:stroke endarrow="block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ind w:firstLine="708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376" type="#_x0000_t32" style="position:absolute;margin-left:7.55pt;margin-top:4.6pt;width:23.45pt;height:0;z-index:251687424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50 метров</w:t>
            </w:r>
          </w:p>
          <w:p w:rsidR="00B3039A" w:rsidRPr="00867874" w:rsidRDefault="00B3039A" w:rsidP="00867874">
            <w:pPr>
              <w:spacing w:after="0" w:line="240" w:lineRule="auto"/>
              <w:ind w:firstLine="708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Спортклуб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Окунев Нос, ул. Центральная, д. 35 (схема 55)</w: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77" type="#_x0000_t32" style="position:absolute;left:0;text-align:left;margin-left:139.8pt;margin-top:51.9pt;width:15.75pt;height:0;flip:x;z-index:25182873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378" style="position:absolute;left:0;text-align:left;margin-left:125.55pt;margin-top:35.75pt;width:30pt;height:28.4pt;z-index:251547136" filled="f"/>
              </w:pict>
            </w:r>
            <w:r>
              <w:rPr>
                <w:noProof/>
                <w:lang w:eastAsia="ru-RU"/>
              </w:rPr>
              <w:pict>
                <v:rect id="_x0000_s1379" style="position:absolute;left:0;text-align:left;margin-left:114.3pt;margin-top:31.65pt;width:25.5pt;height:32.5pt;rotation:545117fd;z-index:251826688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61" type="#_x0000_t75" style="width:201.75pt;height:153.75pt;visibility:visible">
                  <v:imagedata r:id="rId49" o:title="" croptop="22097f" cropbottom="25980f" cropleft="27866f" cropright="17702f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50 метров</w:t>
            </w:r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380" type="#_x0000_t32" style="position:absolute;left:0;text-align:left;margin-left:-365.95pt;margin-top:203.6pt;width:23.45pt;height:0;z-index:251827712;mso-position-horizontal-relative:text;mso-position-vertical-relative:text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Аэропорт с. Усть-Цильма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Усть-Цильма, ул. Дорожная, д. 66 (схема 56)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oval id="_x0000_s1381" style="position:absolute;left:0;text-align:left;margin-left:166.9pt;margin-top:.4pt;width:60.75pt;height:59.5pt;z-index:251636224" filled="f"/>
              </w:pict>
            </w:r>
            <w:r>
              <w:rPr>
                <w:noProof/>
                <w:lang w:eastAsia="ru-RU"/>
              </w:rPr>
              <w:pict>
                <v:shape id="_x0000_s1382" type="#_x0000_t32" style="position:absolute;left:0;text-align:left;margin-left:173.3pt;margin-top:16.1pt;width:23.45pt;height:6pt;z-index:251601408" o:connectortype="straight">
                  <v:stroke endarrow="block"/>
                </v:shape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62" type="#_x0000_t75" style="width:192pt;height:154.5pt;visibility:visible">
                  <v:imagedata r:id="rId50" o:title="" croptop="29606f" cropbottom="17630f" cropleft="33331f" cropright="13449f"/>
                </v:shape>
              </w:pict>
            </w:r>
          </w:p>
          <w:p w:rsidR="00B3039A" w:rsidRPr="00867874" w:rsidRDefault="00B3039A" w:rsidP="00867874">
            <w:pPr>
              <w:tabs>
                <w:tab w:val="left" w:pos="279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83" type="#_x0000_t32" style="position:absolute;margin-left:7.55pt;margin-top:4.6pt;width:23.45pt;height:0;z-index:251637248" o:connectortype="straight">
                  <v:stroke endarrow="block"/>
                </v:shape>
              </w:pic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50 метров</w:t>
            </w: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Аэропорт с. Нерица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Нерица, ул. Школьная, д. 142 (схема 57)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384" type="#_x0000_t32" style="position:absolute;left:0;text-align:left;margin-left:64.8pt;margin-top:104.2pt;width:242.25pt;height:0;z-index:251530752" o:connectortype="straight"/>
              </w:pict>
            </w:r>
            <w:r>
              <w:rPr>
                <w:noProof/>
                <w:lang w:eastAsia="ru-RU"/>
              </w:rPr>
              <w:pict>
                <v:shape id="_x0000_s1385" type="#_x0000_t32" style="position:absolute;left:0;text-align:left;margin-left:64.8pt;margin-top:134.95pt;width:242.25pt;height:0;z-index:251531776" o:connectortype="straight"/>
              </w:pict>
            </w:r>
            <w:r>
              <w:rPr>
                <w:noProof/>
                <w:lang w:eastAsia="ru-RU"/>
              </w:rPr>
              <w:pict>
                <v:shape id="_x0000_s1386" type="#_x0000_t202" style="position:absolute;left:0;text-align:left;margin-left:64.8pt;margin-top:113.2pt;width:233.25pt;height:17.85pt;z-index:251532800" strokecolor="white">
                  <v:textbox style="mso-next-textbox:#_x0000_s1386">
                    <w:txbxContent>
                      <w:p w:rsidR="00B3039A" w:rsidRDefault="00B3039A">
                        <w:r>
                          <w:t>улица Школьная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oval id="_x0000_s1387" style="position:absolute;left:0;text-align:left;margin-left:145.8pt;margin-top:34.45pt;width:64.5pt;height:60pt;z-index:251533824" filled="f"/>
              </w:pict>
            </w:r>
            <w:r>
              <w:rPr>
                <w:noProof/>
                <w:lang w:eastAsia="ru-RU"/>
              </w:rPr>
              <w:pict>
                <v:shape id="_x0000_s1388" type="#_x0000_t202" style="position:absolute;left:0;text-align:left;margin-left:139.05pt;margin-top:39.7pt;width:39pt;height:30pt;z-index:251534848">
                  <v:textbox style="mso-next-textbox:#_x0000_s1388">
                    <w:txbxContent>
                      <w:p w:rsidR="00B3039A" w:rsidRDefault="00B3039A">
                        <w:r>
                          <w:t>142</w:t>
                        </w:r>
                      </w:p>
                    </w:txbxContent>
                  </v:textbox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389" type="#_x0000_t32" style="position:absolute;margin-left:178.05pt;margin-top:8.5pt;width:32.25pt;height:0;flip:x;z-index:251743744" o:connectortype="straight">
                  <v:stroke endarrow="block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390" type="#_x0000_t32" style="position:absolute;margin-left:174.3pt;margin-top:.75pt;width:0;height:24.7pt;flip:y;z-index:251744768" o:connectortype="straight">
                  <v:stroke endarrow="block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tabs>
                <w:tab w:val="left" w:pos="94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ab/>
            </w:r>
          </w:p>
          <w:p w:rsidR="00B3039A" w:rsidRPr="00867874" w:rsidRDefault="00B3039A" w:rsidP="00867874">
            <w:pPr>
              <w:tabs>
                <w:tab w:val="left" w:pos="94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391" type="#_x0000_t32" style="position:absolute;margin-left:4.1pt;margin-top:5.65pt;width:23.45pt;height:0;z-index:251742720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50 метров</w:t>
            </w:r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392" type="#_x0000_t32" style="position:absolute;left:0;text-align:left;margin-left:253.9pt;margin-top:67.45pt;width:0;height:146.25pt;z-index:251543040;mso-position-horizontal-relative:text;mso-position-vertical-relative:text" o:connectortype="straight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Аэропорт с. Замежная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Замежная, ул. Заречная, д. 1б (схема 58)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393" type="#_x0000_t32" style="position:absolute;left:0;text-align:left;margin-left:298.15pt;margin-top:12.25pt;width:0;height:146.25pt;z-index:251542016" o:connectortype="straight"/>
              </w:pic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394" type="#_x0000_t202" style="position:absolute;left:0;text-align:left;margin-left:259.9pt;margin-top:9.7pt;width:30.75pt;height:103.5pt;z-index:251546112" strokecolor="white">
                  <v:textbox style="layout-flow:vertical;mso-layout-flow-alt:bottom-to-top;mso-next-textbox:#_x0000_s1394">
                    <w:txbxContent>
                      <w:p w:rsidR="00B3039A" w:rsidRPr="00E61D10" w:rsidRDefault="00B3039A">
                        <w:pPr>
                          <w:rPr>
                            <w:rFonts w:ascii="Times New Roman" w:hAnsi="Times New Roman"/>
                          </w:rPr>
                        </w:pPr>
                        <w:r w:rsidRPr="00E61D10">
                          <w:rPr>
                            <w:rFonts w:ascii="Times New Roman" w:hAnsi="Times New Roman"/>
                          </w:rPr>
                          <w:t>улица   Заречная</w:t>
                        </w:r>
                      </w:p>
                    </w:txbxContent>
                  </v:textbox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395" style="position:absolute;left:0;text-align:left;margin-left:137.65pt;margin-top:3.4pt;width:90pt;height:87pt;z-index:251544064"/>
              </w:pic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396" type="#_x0000_t202" style="position:absolute;left:0;text-align:left;margin-left:185.65pt;margin-top:5.05pt;width:28.5pt;height:30pt;z-index:251545088">
                  <v:textbox style="mso-next-textbox:#_x0000_s1396">
                    <w:txbxContent>
                      <w:p w:rsidR="00B3039A" w:rsidRPr="00716027" w:rsidRDefault="00B3039A" w:rsidP="00E61D10">
                        <w:pPr>
                          <w:rPr>
                            <w:sz w:val="16"/>
                            <w:szCs w:val="16"/>
                          </w:rPr>
                        </w:pPr>
                        <w:r w:rsidRPr="00716027">
                          <w:rPr>
                            <w:sz w:val="16"/>
                            <w:szCs w:val="16"/>
                          </w:rPr>
                          <w:t>1б</w:t>
                        </w:r>
                      </w:p>
                    </w:txbxContent>
                  </v:textbox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397" type="#_x0000_t32" style="position:absolute;left:0;text-align:left;margin-left:137.65pt;margin-top:8.5pt;width:48pt;height:0;z-index:251690496" o:connectortype="straight">
                  <v:stroke endarrow="block"/>
                </v:shape>
              </w:pic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rPr>
                <w:rFonts w:ascii="Times New Roman" w:hAnsi="Times New Roman"/>
                <w:sz w:val="28"/>
                <w:szCs w:val="28"/>
              </w:rPr>
            </w:pPr>
            <w:r w:rsidRPr="00867874">
              <w:rPr>
                <w:rFonts w:ascii="Times New Roman" w:hAnsi="Times New Roman"/>
                <w:sz w:val="28"/>
                <w:szCs w:val="28"/>
                <w:lang w:eastAsia="ru-RU"/>
              </w:rPr>
              <w:tab/>
            </w:r>
            <w:r>
              <w:rPr>
                <w:noProof/>
                <w:lang w:eastAsia="ru-RU"/>
              </w:rPr>
              <w:pict>
                <v:shape id="_x0000_s1398" type="#_x0000_t32" style="position:absolute;margin-left:7.55pt;margin-top:4.6pt;width:23.45pt;height:0;z-index:251689472;mso-position-horizontal-relative:text;mso-position-vertical-relative:text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50 метров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Аэропорт с. Трусово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Трусово, кв. Набережный, д. 45а (схема 59)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399" type="#_x0000_t32" style="position:absolute;left:0;text-align:left;margin-left:187.65pt;margin-top:123.15pt;width:10.65pt;height:4.55pt;flip:x;z-index:25172019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400" style="position:absolute;left:0;text-align:left;margin-left:178.05pt;margin-top:117.2pt;width:25.5pt;height:23.25pt;z-index:251535872" filled="f"/>
              </w:pict>
            </w:r>
            <w:r w:rsidRPr="000E47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_x0000_i1063" type="#_x0000_t75" style="width:230.25pt;height:153.75pt;visibility:visible">
                  <v:imagedata r:id="rId51" o:title="" croptop="35849f" cropbottom="11977f" cropleft="20712f" cropright="23828f"/>
                </v:shape>
              </w:pict>
            </w:r>
          </w:p>
          <w:p w:rsidR="00B3039A" w:rsidRPr="00867874" w:rsidRDefault="00B3039A" w:rsidP="00867874">
            <w:pPr>
              <w:tabs>
                <w:tab w:val="left" w:pos="91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401" type="#_x0000_t32" style="position:absolute;margin-left:13.45pt;margin-top:4.7pt;width:23.45pt;height:0;z-index:251719168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8"/>
                <w:szCs w:val="28"/>
                <w:lang w:eastAsia="ru-RU"/>
              </w:rPr>
              <w:tab/>
            </w:r>
            <w:r w:rsidRPr="00867874">
              <w:rPr>
                <w:rFonts w:ascii="Times New Roman" w:hAnsi="Times New Roman"/>
                <w:sz w:val="24"/>
                <w:szCs w:val="24"/>
              </w:rPr>
              <w:t>50 метров</w:t>
            </w:r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Аэропорт пст. Новый Бор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пст. Новый Бор, ул. Вологжанинова, д. 1а (схема 60)</w:t>
            </w: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tLeast"/>
              <w:jc w:val="center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402" type="#_x0000_t32" style="position:absolute;left:0;text-align:left;margin-left:132.05pt;margin-top:57.95pt;width:28.1pt;height:0;z-index:25163929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403" type="#_x0000_t202" style="position:absolute;left:0;text-align:left;margin-left:160.15pt;margin-top:41.45pt;width:25.5pt;height:42pt;z-index:251548160">
                  <v:textbox style="mso-next-textbox:#_x0000_s1403">
                    <w:txbxContent>
                      <w:p w:rsidR="00B3039A" w:rsidRPr="00E01300" w:rsidRDefault="00B3039A">
                        <w:pPr>
                          <w:rPr>
                            <w:sz w:val="16"/>
                            <w:szCs w:val="16"/>
                          </w:rPr>
                        </w:pPr>
                        <w:r w:rsidRPr="00E01300">
                          <w:rPr>
                            <w:sz w:val="16"/>
                            <w:szCs w:val="16"/>
                          </w:rPr>
                          <w:t>1а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oval id="_x0000_s1404" style="position:absolute;left:0;text-align:left;margin-left:130.15pt;margin-top:24.2pt;width:1in;height:73.5pt;z-index:251549184" filled="f"/>
              </w:pict>
            </w:r>
            <w:r w:rsidRPr="000E476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64" type="#_x0000_t75" style="width:230.25pt;height:162pt;visibility:visible">
                  <v:imagedata r:id="rId52" o:title="" croptop="36523f" cropbottom="10795f" cropleft="25975f" cropright="18036f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867874">
              <w:rPr>
                <w:rFonts w:ascii="Times New Roman" w:hAnsi="Times New Roman"/>
                <w:sz w:val="28"/>
                <w:szCs w:val="28"/>
                <w:lang w:eastAsia="ru-RU"/>
              </w:rPr>
              <w:tab/>
            </w:r>
            <w:r>
              <w:rPr>
                <w:noProof/>
                <w:lang w:eastAsia="ru-RU"/>
              </w:rPr>
              <w:pict>
                <v:shape id="_x0000_s1405" type="#_x0000_t32" style="position:absolute;margin-left:7.55pt;margin-top:4.6pt;width:23.45pt;height:0;z-index:251638272;mso-position-horizontal-relative:text;mso-position-vertical-relative:text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50 метров</w:t>
            </w: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406" type="#_x0000_t32" style="position:absolute;left:0;text-align:left;margin-left:428.55pt;margin-top:167.95pt;width:258pt;height:0;z-index:251807232;mso-position-horizontal-relative:text;mso-position-vertical-relative:text" o:connectortype="straight"/>
              </w:pict>
            </w:r>
            <w:r>
              <w:rPr>
                <w:noProof/>
                <w:lang w:eastAsia="ru-RU"/>
              </w:rPr>
              <w:pict>
                <v:shape id="_x0000_s1407" type="#_x0000_t202" style="position:absolute;left:0;text-align:left;margin-left:430.8pt;margin-top:138.7pt;width:244.5pt;height:23.25pt;z-index:251806208;mso-position-horizontal-relative:text;mso-position-vertical-relative:text" strokecolor="white">
                  <v:textbox style="mso-next-textbox:#_x0000_s1407">
                    <w:txbxContent>
                      <w:p w:rsidR="00B3039A" w:rsidRDefault="00B3039A">
                        <w:r>
                          <w:t>улица Боровская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408" type="#_x0000_t32" style="position:absolute;left:0;text-align:left;margin-left:425.55pt;margin-top:134.95pt;width:258pt;height:0;z-index:251805184;mso-position-horizontal-relative:text;mso-position-vertical-relative:text" o:connectortype="straight"/>
              </w:pict>
            </w:r>
            <w:r>
              <w:rPr>
                <w:noProof/>
                <w:lang w:eastAsia="ru-RU"/>
              </w:rPr>
              <w:pict>
                <v:shape id="_x0000_s1409" type="#_x0000_t32" style="position:absolute;left:0;text-align:left;margin-left:373.2pt;margin-top:213.7pt;width:23.45pt;height:0;z-index:251804160;mso-position-horizontal-relative:text;mso-position-vertical-relative:text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Аэропорт с. Ёрмица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Ёрмица, ул. Речная, д. 19 (схема 61)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410" style="position:absolute;margin-left:161.35pt;margin-top:.7pt;width:44.45pt;height:43.5pt;z-index:251554304" filled="f"/>
              </w:pict>
            </w:r>
            <w:r>
              <w:rPr>
                <w:noProof/>
                <w:lang w:eastAsia="ru-RU"/>
              </w:rPr>
              <w:pict>
                <v:shape id="_x0000_s1411" type="#_x0000_t202" style="position:absolute;margin-left:184.8pt;margin-top:11.2pt;width:36.75pt;height:25.5pt;z-index:251553280">
                  <v:textbox style="mso-next-textbox:#_x0000_s1411">
                    <w:txbxContent>
                      <w:p w:rsidR="00B3039A" w:rsidRDefault="00B3039A">
                        <w:r>
                          <w:t>19</w:t>
                        </w:r>
                      </w:p>
                    </w:txbxContent>
                  </v:textbox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412" type="#_x0000_t32" style="position:absolute;margin-left:161.35pt;margin-top:7.15pt;width:23.45pt;height:.05pt;z-index:251803136" o:connectortype="straight">
                  <v:stroke endarrow="block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413" type="#_x0000_t202" style="position:absolute;margin-left:64.05pt;margin-top:6.7pt;width:244.5pt;height:23.25pt;z-index:251552256" strokecolor="white">
                  <v:textbox style="mso-next-textbox:#_x0000_s1413">
                    <w:txbxContent>
                      <w:p w:rsidR="00B3039A" w:rsidRDefault="00B3039A">
                        <w:r>
                          <w:t>улица Речная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414" type="#_x0000_t32" style="position:absolute;margin-left:50.55pt;margin-top:.7pt;width:258pt;height:0;z-index:251550208" o:connectortype="straight"/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415" type="#_x0000_t32" style="position:absolute;margin-left:50.55pt;margin-top:9.85pt;width:258pt;height:0;z-index:251551232" o:connectortype="straight"/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416" type="#_x0000_t32" style="position:absolute;margin-left:4.95pt;margin-top:6.7pt;width:23.45pt;height:0;z-index:251802112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50 метров</w:t>
            </w:r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</w:t>
            </w:r>
            <w:r>
              <w:rPr>
                <w:rFonts w:ascii="Times New Roman" w:hAnsi="Times New Roman"/>
                <w:sz w:val="24"/>
                <w:szCs w:val="24"/>
              </w:rPr>
              <w:t>ание объекта: Аэропорт пст. Харъ</w:t>
            </w:r>
            <w:r w:rsidRPr="00867874">
              <w:rPr>
                <w:rFonts w:ascii="Times New Roman" w:hAnsi="Times New Roman"/>
                <w:sz w:val="24"/>
                <w:szCs w:val="24"/>
              </w:rPr>
              <w:t>яга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Адрес объекта: пст. Харъ</w:t>
            </w:r>
            <w:r w:rsidRPr="00867874">
              <w:rPr>
                <w:rFonts w:ascii="Times New Roman" w:hAnsi="Times New Roman"/>
                <w:sz w:val="24"/>
                <w:szCs w:val="24"/>
              </w:rPr>
              <w:t>яга, ул. Боровская, д. 14 (схема 62)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417" type="#_x0000_t202" style="position:absolute;margin-left:150.4pt;margin-top:7.2pt;width:39.75pt;height:23.2pt;z-index:251555328">
                  <v:textbox style="mso-next-textbox:#_x0000_s1417">
                    <w:txbxContent>
                      <w:p w:rsidR="00B3039A" w:rsidRDefault="00B3039A">
                        <w:r>
                          <w:t>14</w:t>
                        </w:r>
                      </w:p>
                    </w:txbxContent>
                  </v:textbox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418" style="position:absolute;margin-left:150.4pt;margin-top:2.35pt;width:39.75pt;height:36pt;z-index:251556352" filled="f"/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419" type="#_x0000_t32" style="position:absolute;margin-left:173.05pt;margin-top:2.8pt;width:0;height:21.75pt;flip:y;z-index:251808256" o:connectortype="straight">
                  <v:stroke endarrow="block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50 метров</w:t>
            </w:r>
          </w:p>
        </w:tc>
      </w:tr>
      <w:tr w:rsidR="00B3039A" w:rsidRPr="00867874" w:rsidTr="00867874"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oval id="_x0000_s1420" style="position:absolute;left:0;text-align:left;margin-left:507.85pt;margin-top:99.65pt;width:44.45pt;height:43.5pt;z-index:251861504;mso-position-horizontal-relative:text;mso-position-vertical-relative:text" filled="f"/>
              </w:pict>
            </w:r>
            <w:r>
              <w:rPr>
                <w:noProof/>
                <w:lang w:eastAsia="ru-RU"/>
              </w:rPr>
              <w:pict>
                <v:oval id="_x0000_s1421" style="position:absolute;left:0;text-align:left;margin-left:144.1pt;margin-top:86.9pt;width:44.45pt;height:43.5pt;z-index:251832832;mso-position-horizontal-relative:text;mso-position-vertical-relative:text" filled="f"/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Уежной фельдшерский здравпункт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Уег, ул. Центральная, д. 60 (схема 63)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422" type="#_x0000_t32" style="position:absolute;left:0;text-align:left;margin-left:170.55pt;margin-top:88.95pt;width:29.65pt;height:.05pt;flip:x;z-index:25183488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oval id="_x0000_s1423" style="position:absolute;left:0;text-align:left;margin-left:152.35pt;margin-top:62.75pt;width:44.45pt;height:43.5pt;z-index:251830784" filled="f"/>
              </w:pict>
            </w:r>
            <w:r>
              <w:rPr>
                <w:noProof/>
                <w:lang w:eastAsia="ru-RU"/>
              </w:rPr>
              <w:pict>
                <v:shape id="_x0000_s1424" type="#_x0000_t32" style="position:absolute;left:0;text-align:left;margin-left:170.55pt;margin-top:45.5pt;width:0;height:24.8pt;z-index:25183385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425" style="position:absolute;left:0;text-align:left;margin-left:133.05pt;margin-top:70.25pt;width:44.25pt;height:46.5pt;z-index:251831808" filled="f"/>
              </w:pict>
            </w:r>
            <w:r w:rsidRPr="000E476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Рисунок 2" o:spid="_x0000_i1065" type="#_x0000_t75" style="width:190.5pt;height:146.25pt;visibility:visible">
                  <v:imagedata r:id="rId53" o:title="" croptop="31474f" cropbottom="19105f" cropleft="33890f" cropright="18863f"/>
                </v:shape>
              </w:pict>
            </w:r>
          </w:p>
          <w:p w:rsidR="00B3039A" w:rsidRPr="00867874" w:rsidRDefault="00B3039A" w:rsidP="00867874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426" type="#_x0000_t32" style="position:absolute;margin-left:4.95pt;margin-top:5.45pt;width:23.45pt;height:0;z-index:251829760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50 метров</w:t>
            </w:r>
          </w:p>
        </w:tc>
        <w:tc>
          <w:tcPr>
            <w:tcW w:w="7393" w:type="dxa"/>
          </w:tcPr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Наименование объекта: Отделение функциональной диагностики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874">
              <w:rPr>
                <w:rFonts w:ascii="Times New Roman" w:hAnsi="Times New Roman"/>
                <w:sz w:val="24"/>
                <w:szCs w:val="24"/>
              </w:rPr>
              <w:t>Адрес объекта: с. Усть-Цильма, ул. Советская, д. 32 (схема 64)</w:t>
            </w: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B3039A" w:rsidRPr="00867874" w:rsidRDefault="00B3039A" w:rsidP="008678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427" type="#_x0000_t32" style="position:absolute;left:0;text-align:left;margin-left:163.9pt;margin-top:78.55pt;width:9.15pt;height:18.7pt;flip:x y;z-index:251862528" o:connectortype="straight">
                  <v:stroke endarrow="block"/>
                </v:shape>
              </w:pict>
            </w:r>
            <w:r w:rsidRPr="000E476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66" type="#_x0000_t75" style="width:220.5pt;height:145.5pt;visibility:visible">
                  <v:imagedata r:id="rId54" o:title="" croptop="20945f" cropbottom="26389f" cropleft="35854f" cropright="9568f"/>
                </v:shape>
              </w:pict>
            </w:r>
          </w:p>
          <w:p w:rsidR="00B3039A" w:rsidRPr="00867874" w:rsidRDefault="00B3039A" w:rsidP="00867874">
            <w:pPr>
              <w:tabs>
                <w:tab w:val="left" w:pos="840"/>
                <w:tab w:val="center" w:pos="3588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428" type="#_x0000_t32" style="position:absolute;margin-left:3.55pt;margin-top:4.35pt;width:23.45pt;height:0;z-index:251860480" o:connectortype="straight">
                  <v:stroke endarrow="block"/>
                </v:shape>
              </w:pict>
            </w:r>
            <w:r w:rsidRPr="00867874">
              <w:rPr>
                <w:rFonts w:ascii="Times New Roman" w:hAnsi="Times New Roman"/>
                <w:sz w:val="24"/>
                <w:szCs w:val="24"/>
              </w:rPr>
              <w:t xml:space="preserve">            50 метров</w:t>
            </w:r>
            <w:r w:rsidRPr="00867874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</w:tr>
    </w:tbl>
    <w:p w:rsidR="00B3039A" w:rsidRPr="002A6D19" w:rsidRDefault="00B3039A" w:rsidP="00313733">
      <w:pPr>
        <w:jc w:val="center"/>
      </w:pPr>
      <w:r>
        <w:t>____________________________</w:t>
      </w:r>
    </w:p>
    <w:sectPr w:rsidR="00B3039A" w:rsidRPr="002A6D19" w:rsidSect="004350AE">
      <w:headerReference w:type="default" r:id="rId55"/>
      <w:pgSz w:w="16838" w:h="11906" w:orient="landscape"/>
      <w:pgMar w:top="1701" w:right="1134" w:bottom="992" w:left="1134" w:header="1134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3039A" w:rsidRDefault="00B3039A" w:rsidP="008E1CFC">
      <w:pPr>
        <w:spacing w:after="0" w:line="240" w:lineRule="auto"/>
      </w:pPr>
      <w:r>
        <w:separator/>
      </w:r>
    </w:p>
  </w:endnote>
  <w:endnote w:type="continuationSeparator" w:id="0">
    <w:p w:rsidR="00B3039A" w:rsidRDefault="00B3039A" w:rsidP="008E1C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3039A" w:rsidRDefault="00B3039A" w:rsidP="008E1CFC">
      <w:pPr>
        <w:spacing w:after="0" w:line="240" w:lineRule="auto"/>
      </w:pPr>
      <w:r>
        <w:separator/>
      </w:r>
    </w:p>
  </w:footnote>
  <w:footnote w:type="continuationSeparator" w:id="0">
    <w:p w:rsidR="00B3039A" w:rsidRDefault="00B3039A" w:rsidP="008E1C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039A" w:rsidRDefault="00B3039A">
    <w:pPr>
      <w:pStyle w:val="Header"/>
    </w:pPr>
  </w:p>
  <w:p w:rsidR="00B3039A" w:rsidRDefault="00B3039A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4401E5"/>
    <w:multiLevelType w:val="hybridMultilevel"/>
    <w:tmpl w:val="BB706C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978C3"/>
    <w:rsid w:val="000064DD"/>
    <w:rsid w:val="000069EB"/>
    <w:rsid w:val="00014470"/>
    <w:rsid w:val="00015E55"/>
    <w:rsid w:val="000200F2"/>
    <w:rsid w:val="00020A1F"/>
    <w:rsid w:val="000228A2"/>
    <w:rsid w:val="0002343D"/>
    <w:rsid w:val="0002359F"/>
    <w:rsid w:val="00030529"/>
    <w:rsid w:val="00030A71"/>
    <w:rsid w:val="000449BB"/>
    <w:rsid w:val="0004648B"/>
    <w:rsid w:val="000626CF"/>
    <w:rsid w:val="00071D61"/>
    <w:rsid w:val="0007669F"/>
    <w:rsid w:val="00086860"/>
    <w:rsid w:val="00086BF1"/>
    <w:rsid w:val="000A097D"/>
    <w:rsid w:val="000C27F7"/>
    <w:rsid w:val="000C54CA"/>
    <w:rsid w:val="000C7D55"/>
    <w:rsid w:val="000D0892"/>
    <w:rsid w:val="000E0F34"/>
    <w:rsid w:val="000E4765"/>
    <w:rsid w:val="000F5357"/>
    <w:rsid w:val="0010188F"/>
    <w:rsid w:val="00104365"/>
    <w:rsid w:val="001064C9"/>
    <w:rsid w:val="00120D7E"/>
    <w:rsid w:val="001328A3"/>
    <w:rsid w:val="001407DC"/>
    <w:rsid w:val="0014117C"/>
    <w:rsid w:val="00145317"/>
    <w:rsid w:val="001521DF"/>
    <w:rsid w:val="00153A01"/>
    <w:rsid w:val="00155C89"/>
    <w:rsid w:val="001645AD"/>
    <w:rsid w:val="00164865"/>
    <w:rsid w:val="00176530"/>
    <w:rsid w:val="0018221E"/>
    <w:rsid w:val="0018381E"/>
    <w:rsid w:val="001B7C35"/>
    <w:rsid w:val="001C3853"/>
    <w:rsid w:val="001C532D"/>
    <w:rsid w:val="001D299B"/>
    <w:rsid w:val="001E6A4B"/>
    <w:rsid w:val="001F43BA"/>
    <w:rsid w:val="001F7B9E"/>
    <w:rsid w:val="0020464F"/>
    <w:rsid w:val="00205AAF"/>
    <w:rsid w:val="00220BEF"/>
    <w:rsid w:val="00224CAF"/>
    <w:rsid w:val="002310F0"/>
    <w:rsid w:val="00232E2A"/>
    <w:rsid w:val="00233771"/>
    <w:rsid w:val="00244137"/>
    <w:rsid w:val="00252E81"/>
    <w:rsid w:val="00260BA4"/>
    <w:rsid w:val="002621E2"/>
    <w:rsid w:val="00263C83"/>
    <w:rsid w:val="002729DB"/>
    <w:rsid w:val="002751C7"/>
    <w:rsid w:val="00277247"/>
    <w:rsid w:val="00283E7E"/>
    <w:rsid w:val="00285BBA"/>
    <w:rsid w:val="00294599"/>
    <w:rsid w:val="002962BC"/>
    <w:rsid w:val="002A2302"/>
    <w:rsid w:val="002A6D19"/>
    <w:rsid w:val="002A6DA1"/>
    <w:rsid w:val="002B2051"/>
    <w:rsid w:val="002B602E"/>
    <w:rsid w:val="002C3495"/>
    <w:rsid w:val="002C502E"/>
    <w:rsid w:val="002C6869"/>
    <w:rsid w:val="002D064C"/>
    <w:rsid w:val="002D09C1"/>
    <w:rsid w:val="002E45BC"/>
    <w:rsid w:val="002F296A"/>
    <w:rsid w:val="0030090E"/>
    <w:rsid w:val="00301F8B"/>
    <w:rsid w:val="00313733"/>
    <w:rsid w:val="00315056"/>
    <w:rsid w:val="00341BE1"/>
    <w:rsid w:val="0034416B"/>
    <w:rsid w:val="00355232"/>
    <w:rsid w:val="00360D6D"/>
    <w:rsid w:val="0036662B"/>
    <w:rsid w:val="003700FB"/>
    <w:rsid w:val="00372E88"/>
    <w:rsid w:val="003806A6"/>
    <w:rsid w:val="003A3684"/>
    <w:rsid w:val="003A3CF6"/>
    <w:rsid w:val="003B5761"/>
    <w:rsid w:val="003D44EA"/>
    <w:rsid w:val="003D74C2"/>
    <w:rsid w:val="003E3144"/>
    <w:rsid w:val="003E53AB"/>
    <w:rsid w:val="004018C0"/>
    <w:rsid w:val="00404E0B"/>
    <w:rsid w:val="00406567"/>
    <w:rsid w:val="00427E05"/>
    <w:rsid w:val="00430235"/>
    <w:rsid w:val="00434F8B"/>
    <w:rsid w:val="004350AE"/>
    <w:rsid w:val="00442BA8"/>
    <w:rsid w:val="00454653"/>
    <w:rsid w:val="00454728"/>
    <w:rsid w:val="00461350"/>
    <w:rsid w:val="00470E8E"/>
    <w:rsid w:val="0047303E"/>
    <w:rsid w:val="00475F93"/>
    <w:rsid w:val="00493276"/>
    <w:rsid w:val="00496725"/>
    <w:rsid w:val="004A0559"/>
    <w:rsid w:val="004A61F6"/>
    <w:rsid w:val="004A6263"/>
    <w:rsid w:val="004B19BB"/>
    <w:rsid w:val="004C7956"/>
    <w:rsid w:val="004D1F84"/>
    <w:rsid w:val="004E07B4"/>
    <w:rsid w:val="004E2542"/>
    <w:rsid w:val="004E2671"/>
    <w:rsid w:val="005125AB"/>
    <w:rsid w:val="00514D99"/>
    <w:rsid w:val="00524007"/>
    <w:rsid w:val="00530118"/>
    <w:rsid w:val="00532F53"/>
    <w:rsid w:val="00543DAA"/>
    <w:rsid w:val="005450D6"/>
    <w:rsid w:val="00552826"/>
    <w:rsid w:val="00562497"/>
    <w:rsid w:val="00565F1B"/>
    <w:rsid w:val="00572033"/>
    <w:rsid w:val="00572234"/>
    <w:rsid w:val="00574731"/>
    <w:rsid w:val="00575F15"/>
    <w:rsid w:val="00576A91"/>
    <w:rsid w:val="005773DF"/>
    <w:rsid w:val="00583702"/>
    <w:rsid w:val="0058515E"/>
    <w:rsid w:val="005852FA"/>
    <w:rsid w:val="005A3FB1"/>
    <w:rsid w:val="005A435B"/>
    <w:rsid w:val="005A56FB"/>
    <w:rsid w:val="005B5F2B"/>
    <w:rsid w:val="005C58FE"/>
    <w:rsid w:val="005E0958"/>
    <w:rsid w:val="005E1218"/>
    <w:rsid w:val="005F0F5B"/>
    <w:rsid w:val="006060F5"/>
    <w:rsid w:val="00614569"/>
    <w:rsid w:val="006240B9"/>
    <w:rsid w:val="0062520F"/>
    <w:rsid w:val="006267D8"/>
    <w:rsid w:val="006507D8"/>
    <w:rsid w:val="00651408"/>
    <w:rsid w:val="006519CE"/>
    <w:rsid w:val="00662B8B"/>
    <w:rsid w:val="006702B9"/>
    <w:rsid w:val="00681CB0"/>
    <w:rsid w:val="0069320E"/>
    <w:rsid w:val="006A30E3"/>
    <w:rsid w:val="006C559F"/>
    <w:rsid w:val="006D367D"/>
    <w:rsid w:val="006D4003"/>
    <w:rsid w:val="006D59BE"/>
    <w:rsid w:val="006D68C4"/>
    <w:rsid w:val="006F1413"/>
    <w:rsid w:val="00716027"/>
    <w:rsid w:val="00720EAE"/>
    <w:rsid w:val="00721877"/>
    <w:rsid w:val="00727D64"/>
    <w:rsid w:val="00734A93"/>
    <w:rsid w:val="007447D1"/>
    <w:rsid w:val="00745D13"/>
    <w:rsid w:val="0075612C"/>
    <w:rsid w:val="00757060"/>
    <w:rsid w:val="00770738"/>
    <w:rsid w:val="0077243F"/>
    <w:rsid w:val="007758B3"/>
    <w:rsid w:val="00776E95"/>
    <w:rsid w:val="00782732"/>
    <w:rsid w:val="007910EA"/>
    <w:rsid w:val="007A4380"/>
    <w:rsid w:val="007A62A0"/>
    <w:rsid w:val="007B3F26"/>
    <w:rsid w:val="007D00F2"/>
    <w:rsid w:val="007D744B"/>
    <w:rsid w:val="007F1CF3"/>
    <w:rsid w:val="007F365C"/>
    <w:rsid w:val="007F6A37"/>
    <w:rsid w:val="00801B5D"/>
    <w:rsid w:val="00804A31"/>
    <w:rsid w:val="00842166"/>
    <w:rsid w:val="0085772F"/>
    <w:rsid w:val="008620B1"/>
    <w:rsid w:val="00867874"/>
    <w:rsid w:val="00867DB6"/>
    <w:rsid w:val="00870C11"/>
    <w:rsid w:val="008735A8"/>
    <w:rsid w:val="008808B3"/>
    <w:rsid w:val="00882096"/>
    <w:rsid w:val="008828B1"/>
    <w:rsid w:val="00884611"/>
    <w:rsid w:val="00894308"/>
    <w:rsid w:val="008978C3"/>
    <w:rsid w:val="008A3AC1"/>
    <w:rsid w:val="008B0FB5"/>
    <w:rsid w:val="008B3298"/>
    <w:rsid w:val="008C78B4"/>
    <w:rsid w:val="008E0124"/>
    <w:rsid w:val="008E1CFC"/>
    <w:rsid w:val="008E287C"/>
    <w:rsid w:val="008E7B4F"/>
    <w:rsid w:val="008F25AC"/>
    <w:rsid w:val="00912D85"/>
    <w:rsid w:val="0091394E"/>
    <w:rsid w:val="009301CA"/>
    <w:rsid w:val="009335D8"/>
    <w:rsid w:val="00936DA0"/>
    <w:rsid w:val="0094221C"/>
    <w:rsid w:val="00943A64"/>
    <w:rsid w:val="0094533B"/>
    <w:rsid w:val="009464D6"/>
    <w:rsid w:val="0094728A"/>
    <w:rsid w:val="00955E2A"/>
    <w:rsid w:val="00956B17"/>
    <w:rsid w:val="00966962"/>
    <w:rsid w:val="0098230E"/>
    <w:rsid w:val="00997FFE"/>
    <w:rsid w:val="009A5870"/>
    <w:rsid w:val="009A62D1"/>
    <w:rsid w:val="009B287F"/>
    <w:rsid w:val="009B5C8C"/>
    <w:rsid w:val="009B6268"/>
    <w:rsid w:val="009C7FC2"/>
    <w:rsid w:val="009E4BFC"/>
    <w:rsid w:val="00A02171"/>
    <w:rsid w:val="00A062B7"/>
    <w:rsid w:val="00A11C4D"/>
    <w:rsid w:val="00A123BB"/>
    <w:rsid w:val="00A32DA3"/>
    <w:rsid w:val="00A3447F"/>
    <w:rsid w:val="00A40AE9"/>
    <w:rsid w:val="00A43F39"/>
    <w:rsid w:val="00A652B6"/>
    <w:rsid w:val="00A77A27"/>
    <w:rsid w:val="00A830C3"/>
    <w:rsid w:val="00A90D16"/>
    <w:rsid w:val="00A91B55"/>
    <w:rsid w:val="00A95B4C"/>
    <w:rsid w:val="00AB6808"/>
    <w:rsid w:val="00AC2130"/>
    <w:rsid w:val="00AC3E3C"/>
    <w:rsid w:val="00AE2E74"/>
    <w:rsid w:val="00AE351D"/>
    <w:rsid w:val="00B217CE"/>
    <w:rsid w:val="00B3039A"/>
    <w:rsid w:val="00B3072D"/>
    <w:rsid w:val="00B30853"/>
    <w:rsid w:val="00B355DE"/>
    <w:rsid w:val="00B523BF"/>
    <w:rsid w:val="00B56A36"/>
    <w:rsid w:val="00B62242"/>
    <w:rsid w:val="00B65879"/>
    <w:rsid w:val="00B72B40"/>
    <w:rsid w:val="00B75F76"/>
    <w:rsid w:val="00B816A8"/>
    <w:rsid w:val="00B945BA"/>
    <w:rsid w:val="00B94A5B"/>
    <w:rsid w:val="00BA047F"/>
    <w:rsid w:val="00BB0827"/>
    <w:rsid w:val="00BC7CE3"/>
    <w:rsid w:val="00BD4B7C"/>
    <w:rsid w:val="00BD57B3"/>
    <w:rsid w:val="00BF3CEB"/>
    <w:rsid w:val="00BF3E44"/>
    <w:rsid w:val="00BF5472"/>
    <w:rsid w:val="00C1197F"/>
    <w:rsid w:val="00C23EA2"/>
    <w:rsid w:val="00C23EC0"/>
    <w:rsid w:val="00C263A8"/>
    <w:rsid w:val="00C36F27"/>
    <w:rsid w:val="00C41E40"/>
    <w:rsid w:val="00C4242F"/>
    <w:rsid w:val="00C440AA"/>
    <w:rsid w:val="00C45E87"/>
    <w:rsid w:val="00C53927"/>
    <w:rsid w:val="00C60551"/>
    <w:rsid w:val="00C63B05"/>
    <w:rsid w:val="00C74D8F"/>
    <w:rsid w:val="00C812C4"/>
    <w:rsid w:val="00C83231"/>
    <w:rsid w:val="00C844CE"/>
    <w:rsid w:val="00C925D6"/>
    <w:rsid w:val="00C94326"/>
    <w:rsid w:val="00CA21C2"/>
    <w:rsid w:val="00CB37EE"/>
    <w:rsid w:val="00CB5A32"/>
    <w:rsid w:val="00CC0367"/>
    <w:rsid w:val="00CC4C9A"/>
    <w:rsid w:val="00CC6820"/>
    <w:rsid w:val="00CC6C3E"/>
    <w:rsid w:val="00CD4764"/>
    <w:rsid w:val="00CD5ACB"/>
    <w:rsid w:val="00D04D3E"/>
    <w:rsid w:val="00D171DC"/>
    <w:rsid w:val="00D25845"/>
    <w:rsid w:val="00D35438"/>
    <w:rsid w:val="00D40488"/>
    <w:rsid w:val="00D42133"/>
    <w:rsid w:val="00D42C9E"/>
    <w:rsid w:val="00D65E76"/>
    <w:rsid w:val="00D661AC"/>
    <w:rsid w:val="00D673A1"/>
    <w:rsid w:val="00D67941"/>
    <w:rsid w:val="00D84252"/>
    <w:rsid w:val="00D85915"/>
    <w:rsid w:val="00D92CE8"/>
    <w:rsid w:val="00D93031"/>
    <w:rsid w:val="00D96E8D"/>
    <w:rsid w:val="00DA0055"/>
    <w:rsid w:val="00DB187A"/>
    <w:rsid w:val="00DD638E"/>
    <w:rsid w:val="00DD7A34"/>
    <w:rsid w:val="00DE35B9"/>
    <w:rsid w:val="00DF0CBE"/>
    <w:rsid w:val="00DF164E"/>
    <w:rsid w:val="00DF2F84"/>
    <w:rsid w:val="00E01276"/>
    <w:rsid w:val="00E01300"/>
    <w:rsid w:val="00E03D92"/>
    <w:rsid w:val="00E1628B"/>
    <w:rsid w:val="00E2028C"/>
    <w:rsid w:val="00E27F86"/>
    <w:rsid w:val="00E477FC"/>
    <w:rsid w:val="00E5076C"/>
    <w:rsid w:val="00E60122"/>
    <w:rsid w:val="00E61D10"/>
    <w:rsid w:val="00E64086"/>
    <w:rsid w:val="00E66E9F"/>
    <w:rsid w:val="00E70780"/>
    <w:rsid w:val="00E73278"/>
    <w:rsid w:val="00E84D07"/>
    <w:rsid w:val="00EB0E2B"/>
    <w:rsid w:val="00EB2B00"/>
    <w:rsid w:val="00EC08F7"/>
    <w:rsid w:val="00ED6726"/>
    <w:rsid w:val="00EE08ED"/>
    <w:rsid w:val="00EE0E9A"/>
    <w:rsid w:val="00EE6827"/>
    <w:rsid w:val="00EE7B42"/>
    <w:rsid w:val="00EF22B9"/>
    <w:rsid w:val="00EF3553"/>
    <w:rsid w:val="00F00787"/>
    <w:rsid w:val="00F0399C"/>
    <w:rsid w:val="00F11D79"/>
    <w:rsid w:val="00F21334"/>
    <w:rsid w:val="00F47AA6"/>
    <w:rsid w:val="00F505FC"/>
    <w:rsid w:val="00F559FE"/>
    <w:rsid w:val="00F72AF4"/>
    <w:rsid w:val="00F74DF6"/>
    <w:rsid w:val="00F7528C"/>
    <w:rsid w:val="00F8497C"/>
    <w:rsid w:val="00F94C68"/>
    <w:rsid w:val="00FA147F"/>
    <w:rsid w:val="00FA2C47"/>
    <w:rsid w:val="00FB6B91"/>
    <w:rsid w:val="00FC736B"/>
    <w:rsid w:val="00FC7676"/>
    <w:rsid w:val="00FD53D3"/>
    <w:rsid w:val="00FE2531"/>
    <w:rsid w:val="00FE7850"/>
    <w:rsid w:val="00FF70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4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A6D19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0868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86860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99"/>
    <w:rsid w:val="002A6D19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rsid w:val="008E1C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8E1CFC"/>
    <w:rPr>
      <w:rFonts w:cs="Times New Roman"/>
    </w:rPr>
  </w:style>
  <w:style w:type="paragraph" w:styleId="Footer">
    <w:name w:val="footer"/>
    <w:basedOn w:val="Normal"/>
    <w:link w:val="FooterChar"/>
    <w:uiPriority w:val="99"/>
    <w:semiHidden/>
    <w:rsid w:val="008E1C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8E1CFC"/>
    <w:rPr>
      <w:rFonts w:cs="Times New Roman"/>
    </w:rPr>
  </w:style>
  <w:style w:type="paragraph" w:styleId="ListParagraph">
    <w:name w:val="List Paragraph"/>
    <w:basedOn w:val="Normal"/>
    <w:uiPriority w:val="99"/>
    <w:qFormat/>
    <w:rsid w:val="00015E55"/>
    <w:pPr>
      <w:ind w:left="720"/>
      <w:contextualSpacing/>
    </w:pPr>
  </w:style>
  <w:style w:type="character" w:styleId="SubtleEmphasis">
    <w:name w:val="Subtle Emphasis"/>
    <w:basedOn w:val="DefaultParagraphFont"/>
    <w:uiPriority w:val="99"/>
    <w:qFormat/>
    <w:rsid w:val="003700FB"/>
    <w:rPr>
      <w:rFonts w:cs="Times New Roman"/>
      <w:i/>
      <w:iCs/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emf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1822</TotalTime>
  <Pages>16</Pages>
  <Words>1499</Words>
  <Characters>8546</Characters>
  <Application>Microsoft Office Outlook</Application>
  <DocSecurity>0</DocSecurity>
  <Lines>0</Lines>
  <Paragraphs>0</Paragraphs>
  <ScaleCrop>false</ScaleCrop>
  <Company>Grizli777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mnrocheva</dc:creator>
  <cp:keywords/>
  <dc:description/>
  <cp:lastModifiedBy>endurkina</cp:lastModifiedBy>
  <cp:revision>239</cp:revision>
  <cp:lastPrinted>2019-05-06T09:48:00Z</cp:lastPrinted>
  <dcterms:created xsi:type="dcterms:W3CDTF">2018-09-26T08:20:00Z</dcterms:created>
  <dcterms:modified xsi:type="dcterms:W3CDTF">2019-05-06T09:49:00Z</dcterms:modified>
</cp:coreProperties>
</file>